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2C" w:rsidRPr="000C209F" w:rsidRDefault="008B732C" w:rsidP="008B732C">
      <w:pPr>
        <w:keepLines w:val="0"/>
        <w:widowControl w:val="0"/>
        <w:autoSpaceDE w:val="0"/>
        <w:autoSpaceDN w:val="0"/>
        <w:adjustRightInd w:val="0"/>
        <w:jc w:val="center"/>
        <w:rPr>
          <w:rFonts w:ascii="DFKai-SB" w:eastAsia="DFKai-SB" w:hAnsi="DFKai-SB"/>
          <w:b/>
          <w:bCs/>
          <w:szCs w:val="24"/>
          <w:lang w:val="en-US" w:eastAsia="zh-TW"/>
        </w:rPr>
      </w:pPr>
    </w:p>
    <w:p w:rsidR="008B732C" w:rsidRPr="00AA2030" w:rsidRDefault="008B732C" w:rsidP="00AA2030">
      <w:pPr>
        <w:keepLines w:val="0"/>
        <w:widowControl w:val="0"/>
        <w:autoSpaceDE w:val="0"/>
        <w:autoSpaceDN w:val="0"/>
        <w:adjustRightInd w:val="0"/>
        <w:rPr>
          <w:rFonts w:ascii="Arial" w:eastAsia="DFKai-SB" w:hAnsi="Arial" w:cs="Arial"/>
          <w:b/>
          <w:bCs/>
          <w:sz w:val="44"/>
          <w:szCs w:val="44"/>
          <w:lang w:val="en-US" w:eastAsia="zh-TW"/>
        </w:rPr>
      </w:pPr>
    </w:p>
    <w:p w:rsidR="00CE58B3" w:rsidRPr="004F0772" w:rsidRDefault="00CE58B3" w:rsidP="005B3A79">
      <w:pPr>
        <w:keepLines w:val="0"/>
        <w:autoSpaceDE w:val="0"/>
        <w:jc w:val="center"/>
        <w:rPr>
          <w:rFonts w:eastAsia="DFKai-SB"/>
          <w:b/>
          <w:sz w:val="48"/>
          <w:szCs w:val="48"/>
          <w:lang w:eastAsia="zh-TW"/>
        </w:rPr>
      </w:pPr>
      <w:r w:rsidRPr="004F0772">
        <w:rPr>
          <w:rFonts w:eastAsia="DFKai-SB"/>
          <w:b/>
          <w:sz w:val="48"/>
          <w:szCs w:val="48"/>
          <w:lang w:eastAsia="zh-TW"/>
        </w:rPr>
        <w:t>在</w:t>
      </w:r>
      <w:r w:rsidRPr="004F0772">
        <w:rPr>
          <w:rFonts w:eastAsia="DFKai-SB"/>
          <w:b/>
          <w:sz w:val="48"/>
          <w:szCs w:val="48"/>
          <w:lang w:eastAsia="zh-TW"/>
        </w:rPr>
        <w:t>“</w:t>
      </w:r>
      <w:r w:rsidRPr="004F0772">
        <w:rPr>
          <w:rFonts w:eastAsia="DFKai-SB"/>
          <w:b/>
          <w:sz w:val="48"/>
          <w:szCs w:val="48"/>
          <w:lang w:eastAsia="zh-TW"/>
        </w:rPr>
        <w:t>一帶一路</w:t>
      </w:r>
      <w:r w:rsidRPr="004F0772">
        <w:rPr>
          <w:rFonts w:eastAsia="DFKai-SB"/>
          <w:b/>
          <w:sz w:val="48"/>
          <w:szCs w:val="48"/>
          <w:lang w:eastAsia="zh-TW"/>
        </w:rPr>
        <w:t>”</w:t>
      </w:r>
      <w:r w:rsidRPr="004F0772">
        <w:rPr>
          <w:rFonts w:eastAsia="DFKai-SB"/>
          <w:b/>
          <w:sz w:val="48"/>
          <w:szCs w:val="48"/>
          <w:lang w:eastAsia="zh-TW"/>
        </w:rPr>
        <w:t>推廣</w:t>
      </w:r>
    </w:p>
    <w:p w:rsidR="00CE58B3" w:rsidRPr="004F0772" w:rsidRDefault="00CE58B3" w:rsidP="005B3A79">
      <w:pPr>
        <w:keepLines w:val="0"/>
        <w:autoSpaceDE w:val="0"/>
        <w:jc w:val="center"/>
        <w:rPr>
          <w:rFonts w:eastAsia="DFKai-SB"/>
          <w:b/>
          <w:sz w:val="48"/>
          <w:szCs w:val="48"/>
          <w:lang w:eastAsia="zh-TW"/>
        </w:rPr>
      </w:pPr>
      <w:r w:rsidRPr="004F0772">
        <w:rPr>
          <w:rFonts w:eastAsia="DFKai-SB"/>
          <w:b/>
          <w:sz w:val="48"/>
          <w:szCs w:val="48"/>
          <w:lang w:eastAsia="zh-TW"/>
        </w:rPr>
        <w:t>香港優秀軟件及資訊科技產業</w:t>
      </w:r>
    </w:p>
    <w:p w:rsidR="005B3A79" w:rsidRPr="004F0772" w:rsidRDefault="00F24ADD" w:rsidP="005B3A79">
      <w:pPr>
        <w:keepLines w:val="0"/>
        <w:autoSpaceDE w:val="0"/>
        <w:jc w:val="center"/>
        <w:rPr>
          <w:rFonts w:eastAsia="DFKai-SB"/>
          <w:b/>
          <w:bCs/>
          <w:color w:val="000000" w:themeColor="text1"/>
          <w:szCs w:val="24"/>
          <w:lang w:eastAsia="zh-TW"/>
        </w:rPr>
      </w:pPr>
      <w:r w:rsidRPr="004F0772">
        <w:rPr>
          <w:rFonts w:eastAsia="DFKai-SB"/>
          <w:b/>
          <w:bCs/>
          <w:color w:val="000000" w:themeColor="text1"/>
          <w:szCs w:val="24"/>
          <w:lang w:eastAsia="zh-TW"/>
        </w:rPr>
        <w:t>(</w:t>
      </w:r>
      <w:r w:rsidR="00CE58B3" w:rsidRPr="004F0772">
        <w:rPr>
          <w:rFonts w:eastAsia="DFKai-SB"/>
          <w:b/>
          <w:bCs/>
          <w:color w:val="000000" w:themeColor="text1"/>
          <w:szCs w:val="24"/>
          <w:lang w:eastAsia="zh-TW"/>
        </w:rPr>
        <w:t>The promotion of Hong Kong outstanding software, information and communication technology (ICT) industries in “One Belt One Road”</w:t>
      </w:r>
      <w:r w:rsidRPr="004F0772">
        <w:rPr>
          <w:rFonts w:eastAsia="DFKai-SB"/>
          <w:b/>
          <w:bCs/>
          <w:color w:val="000000" w:themeColor="text1"/>
          <w:szCs w:val="24"/>
          <w:lang w:eastAsia="zh-TW"/>
        </w:rPr>
        <w:t>)</w:t>
      </w:r>
    </w:p>
    <w:p w:rsidR="005B3A79" w:rsidRPr="004F0772" w:rsidRDefault="005B3A79" w:rsidP="005B3A79">
      <w:pPr>
        <w:keepLines w:val="0"/>
        <w:autoSpaceDE w:val="0"/>
        <w:jc w:val="center"/>
        <w:rPr>
          <w:rFonts w:eastAsia="DFKai-SB"/>
          <w:b/>
          <w:bCs/>
          <w:color w:val="000000" w:themeColor="text1"/>
          <w:szCs w:val="24"/>
          <w:lang w:eastAsia="zh-TW"/>
        </w:rPr>
      </w:pPr>
    </w:p>
    <w:p w:rsidR="00AA2030" w:rsidRPr="004F0772" w:rsidRDefault="00AA2030" w:rsidP="005B3A79">
      <w:pPr>
        <w:keepLines w:val="0"/>
        <w:autoSpaceDE w:val="0"/>
        <w:jc w:val="center"/>
        <w:rPr>
          <w:rFonts w:eastAsia="DFKai-SB"/>
          <w:b/>
          <w:bCs/>
          <w:color w:val="000000" w:themeColor="text1"/>
          <w:szCs w:val="24"/>
          <w:lang w:eastAsia="zh-TW"/>
        </w:rPr>
      </w:pPr>
    </w:p>
    <w:p w:rsidR="00153CCE" w:rsidRPr="004F0772" w:rsidRDefault="00153CCE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  <w:r w:rsidRPr="004F0772">
        <w:rPr>
          <w:rFonts w:eastAsia="DFKai-SB" w:hAnsi="Arial"/>
          <w:b/>
          <w:color w:val="000000" w:themeColor="text1"/>
          <w:sz w:val="44"/>
          <w:szCs w:val="44"/>
          <w:lang w:eastAsia="zh-TW"/>
        </w:rPr>
        <w:t>泰國曼谷國際資訊及通信技術展覽會</w:t>
      </w:r>
    </w:p>
    <w:p w:rsidR="00C10213" w:rsidRPr="004F0772" w:rsidRDefault="00CE58B3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  <w:proofErr w:type="spellStart"/>
      <w:r w:rsidRPr="004F0772">
        <w:rPr>
          <w:rFonts w:eastAsia="DFKai-SB"/>
          <w:b/>
          <w:color w:val="000000" w:themeColor="text1"/>
          <w:sz w:val="44"/>
          <w:szCs w:val="44"/>
          <w:lang w:eastAsia="zh-TW"/>
        </w:rPr>
        <w:t>CeBIT</w:t>
      </w:r>
      <w:proofErr w:type="spellEnd"/>
      <w:r w:rsidRPr="004F0772">
        <w:rPr>
          <w:rFonts w:eastAsia="DFKai-SB"/>
          <w:b/>
          <w:color w:val="000000" w:themeColor="text1"/>
          <w:sz w:val="44"/>
          <w:szCs w:val="44"/>
          <w:lang w:eastAsia="zh-TW"/>
        </w:rPr>
        <w:t xml:space="preserve"> ASEAN Thailand 2019</w:t>
      </w:r>
    </w:p>
    <w:p w:rsidR="00AA2030" w:rsidRPr="004F0772" w:rsidRDefault="00AA2030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</w:p>
    <w:p w:rsidR="00AA2030" w:rsidRPr="004F0772" w:rsidRDefault="00AA2030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  <w:r w:rsidRPr="004F0772">
        <w:rPr>
          <w:rFonts w:eastAsia="DFKai-SB" w:hAnsi="Arial"/>
          <w:b/>
          <w:color w:val="000000" w:themeColor="text1"/>
          <w:sz w:val="44"/>
          <w:szCs w:val="44"/>
          <w:lang w:eastAsia="zh-TW"/>
        </w:rPr>
        <w:t>香港館</w:t>
      </w:r>
      <w:r w:rsidRPr="004F0772">
        <w:rPr>
          <w:rFonts w:eastAsia="DFKai-SB"/>
          <w:b/>
          <w:color w:val="000000" w:themeColor="text1"/>
          <w:sz w:val="44"/>
          <w:szCs w:val="44"/>
          <w:lang w:eastAsia="zh-TW"/>
        </w:rPr>
        <w:t xml:space="preserve"> Hong Kong Pavilion</w:t>
      </w:r>
    </w:p>
    <w:p w:rsidR="00C10213" w:rsidRPr="004F0772" w:rsidRDefault="00C10213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</w:p>
    <w:p w:rsidR="00076CC7" w:rsidRPr="004F0772" w:rsidRDefault="00076CC7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</w:p>
    <w:p w:rsidR="00C10213" w:rsidRPr="004F0772" w:rsidRDefault="00153CCE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28"/>
          <w:szCs w:val="28"/>
          <w:lang w:val="en-US" w:eastAsia="zh-TW"/>
        </w:rPr>
      </w:pPr>
      <w:r w:rsidRPr="004F0772">
        <w:rPr>
          <w:rFonts w:eastAsia="DFKai-SB"/>
          <w:b/>
          <w:noProof/>
          <w:color w:val="000000" w:themeColor="text1"/>
          <w:sz w:val="28"/>
          <w:szCs w:val="28"/>
          <w:lang w:val="en-US" w:eastAsia="zh-TW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1905000</wp:posOffset>
            </wp:positionH>
            <wp:positionV relativeFrom="margin">
              <wp:posOffset>4417060</wp:posOffset>
            </wp:positionV>
            <wp:extent cx="2057400" cy="666750"/>
            <wp:effectExtent l="19050" t="0" r="0" b="0"/>
            <wp:wrapThrough wrapText="bothSides">
              <wp:wrapPolygon edited="0">
                <wp:start x="-200" y="0"/>
                <wp:lineTo x="-200" y="20983"/>
                <wp:lineTo x="21600" y="20983"/>
                <wp:lineTo x="21600" y="0"/>
                <wp:lineTo x="-200" y="0"/>
              </wp:wrapPolygon>
            </wp:wrapThrough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0213" w:rsidRPr="004F0772">
        <w:rPr>
          <w:rFonts w:eastAsia="DFKai-SB"/>
          <w:b/>
          <w:color w:val="000000" w:themeColor="text1"/>
          <w:sz w:val="28"/>
          <w:szCs w:val="28"/>
          <w:lang w:val="en-US" w:eastAsia="zh-TW"/>
        </w:rPr>
        <w:t>主辦機構</w:t>
      </w:r>
      <w:r w:rsidR="000616A5" w:rsidRPr="004F0772">
        <w:rPr>
          <w:rFonts w:eastAsia="DFKai-SB"/>
          <w:b/>
          <w:color w:val="000000" w:themeColor="text1"/>
          <w:sz w:val="28"/>
          <w:szCs w:val="28"/>
          <w:lang w:val="en-US" w:eastAsia="zh-TW"/>
        </w:rPr>
        <w:t xml:space="preserve"> Organizer</w:t>
      </w:r>
    </w:p>
    <w:p w:rsidR="00C10213" w:rsidRPr="004F0772" w:rsidRDefault="00C10213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</w:p>
    <w:p w:rsidR="00C10213" w:rsidRPr="004F0772" w:rsidRDefault="00C10213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</w:p>
    <w:p w:rsidR="00C10213" w:rsidRPr="004F0772" w:rsidRDefault="00C10213" w:rsidP="00C10213">
      <w:pPr>
        <w:keepLines w:val="0"/>
        <w:autoSpaceDE w:val="0"/>
        <w:rPr>
          <w:rFonts w:eastAsia="DFKai-SB"/>
          <w:b/>
          <w:color w:val="000000" w:themeColor="text1"/>
          <w:sz w:val="44"/>
          <w:szCs w:val="44"/>
          <w:lang w:val="en-US" w:eastAsia="zh-TW"/>
        </w:rPr>
      </w:pPr>
    </w:p>
    <w:p w:rsidR="00076CC7" w:rsidRPr="004F0772" w:rsidRDefault="00076CC7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28"/>
          <w:szCs w:val="28"/>
          <w:lang w:val="en-US" w:eastAsia="zh-TW"/>
        </w:rPr>
      </w:pPr>
    </w:p>
    <w:p w:rsidR="00C10213" w:rsidRPr="004F0772" w:rsidRDefault="00C10213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28"/>
          <w:szCs w:val="28"/>
          <w:lang w:eastAsia="zh-TW"/>
        </w:rPr>
      </w:pPr>
      <w:r w:rsidRPr="004F0772">
        <w:rPr>
          <w:rFonts w:eastAsia="DFKai-SB"/>
          <w:b/>
          <w:color w:val="000000" w:themeColor="text1"/>
          <w:sz w:val="28"/>
          <w:szCs w:val="28"/>
          <w:lang w:val="en-US" w:eastAsia="zh-TW"/>
        </w:rPr>
        <w:t>資助機構</w:t>
      </w:r>
      <w:r w:rsidR="000616A5" w:rsidRPr="004F0772">
        <w:rPr>
          <w:rFonts w:eastAsia="DFKai-SB"/>
          <w:b/>
          <w:color w:val="000000" w:themeColor="text1"/>
          <w:sz w:val="28"/>
          <w:szCs w:val="28"/>
          <w:lang w:val="en-US" w:eastAsia="zh-TW"/>
        </w:rPr>
        <w:t xml:space="preserve"> Sponsor</w:t>
      </w:r>
    </w:p>
    <w:p w:rsidR="00C10213" w:rsidRPr="004F0772" w:rsidRDefault="003406A1" w:rsidP="00C10213">
      <w:pPr>
        <w:keepLines w:val="0"/>
        <w:autoSpaceDE w:val="0"/>
        <w:jc w:val="center"/>
        <w:rPr>
          <w:rFonts w:eastAsia="DFKai-SB"/>
          <w:b/>
          <w:color w:val="000000" w:themeColor="text1"/>
          <w:sz w:val="44"/>
          <w:szCs w:val="44"/>
          <w:lang w:eastAsia="zh-TW"/>
        </w:rPr>
      </w:pPr>
      <w:r>
        <w:rPr>
          <w:rFonts w:eastAsia="DFKai-SB"/>
          <w:b/>
          <w:noProof/>
          <w:color w:val="000000" w:themeColor="text1"/>
          <w:sz w:val="44"/>
          <w:szCs w:val="44"/>
          <w:lang w:val="en-US" w:eastAsia="zh-TW"/>
        </w:rPr>
        <w:drawing>
          <wp:inline distT="0" distB="0" distL="0" distR="0">
            <wp:extent cx="2509583" cy="428625"/>
            <wp:effectExtent l="19050" t="0" r="5017" b="0"/>
            <wp:docPr id="2" name="圖片 2" descr="\\192.168.219.22\HKSiA\Event\HKSiA Organized Event\2019\TSF Share\TSF Secretariat\TID-TSF-Logo_ed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92.168.219.22\HKSiA\Event\HKSiA Organized Event\2019\TSF Share\TSF Secretariat\TID-TSF-Logo_edi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150" cy="43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213" w:rsidRPr="004F0772" w:rsidRDefault="00C10213" w:rsidP="00C10213">
      <w:pPr>
        <w:keepLines w:val="0"/>
        <w:autoSpaceDE w:val="0"/>
        <w:rPr>
          <w:rFonts w:eastAsia="DFKai-SB"/>
          <w:b/>
          <w:color w:val="000000" w:themeColor="text1"/>
          <w:sz w:val="44"/>
          <w:szCs w:val="44"/>
          <w:lang w:val="en-US" w:eastAsia="zh-TW"/>
        </w:rPr>
      </w:pPr>
    </w:p>
    <w:p w:rsidR="008B732C" w:rsidRPr="004F0772" w:rsidRDefault="008B732C" w:rsidP="00892442">
      <w:pPr>
        <w:keepLines w:val="0"/>
        <w:autoSpaceDE w:val="0"/>
        <w:rPr>
          <w:rFonts w:eastAsia="DFKai-SB"/>
          <w:b/>
          <w:sz w:val="44"/>
          <w:szCs w:val="44"/>
          <w:lang w:eastAsia="zh-TW"/>
        </w:rPr>
      </w:pPr>
    </w:p>
    <w:p w:rsidR="002A3DE0" w:rsidRPr="004F0772" w:rsidRDefault="002A3DE0" w:rsidP="002A3DE0">
      <w:pPr>
        <w:keepLines w:val="0"/>
        <w:autoSpaceDE w:val="0"/>
        <w:rPr>
          <w:rFonts w:eastAsia="DFKai-SB"/>
          <w:b/>
          <w:sz w:val="44"/>
          <w:szCs w:val="44"/>
          <w:lang w:eastAsia="zh-TW"/>
        </w:rPr>
      </w:pPr>
    </w:p>
    <w:p w:rsidR="008B732C" w:rsidRPr="004F0772" w:rsidRDefault="00947B07" w:rsidP="00E016C1">
      <w:pPr>
        <w:keepLines w:val="0"/>
        <w:autoSpaceDE w:val="0"/>
        <w:jc w:val="center"/>
        <w:rPr>
          <w:rFonts w:eastAsia="DFKai-SB"/>
          <w:b/>
          <w:sz w:val="44"/>
          <w:szCs w:val="44"/>
          <w:lang w:eastAsia="zh-TW"/>
        </w:rPr>
      </w:pPr>
      <w:r w:rsidRPr="004F0772">
        <w:rPr>
          <w:rFonts w:eastAsia="DFKai-SB"/>
          <w:b/>
          <w:sz w:val="44"/>
          <w:szCs w:val="44"/>
          <w:lang w:eastAsia="zh-TW"/>
        </w:rPr>
        <w:t>申請表格</w:t>
      </w:r>
      <w:r w:rsidR="00AA2030" w:rsidRPr="004F0772">
        <w:rPr>
          <w:rFonts w:eastAsia="DFKai-SB"/>
          <w:b/>
          <w:sz w:val="44"/>
          <w:szCs w:val="44"/>
          <w:lang w:eastAsia="zh-TW"/>
        </w:rPr>
        <w:t xml:space="preserve"> Application Form</w:t>
      </w:r>
    </w:p>
    <w:p w:rsidR="008B732C" w:rsidRPr="004F0772" w:rsidRDefault="00947B07" w:rsidP="00E016C1">
      <w:pPr>
        <w:keepLines w:val="0"/>
        <w:autoSpaceDE w:val="0"/>
        <w:jc w:val="center"/>
        <w:rPr>
          <w:rFonts w:eastAsia="DFKai-SB"/>
          <w:b/>
          <w:sz w:val="44"/>
          <w:szCs w:val="44"/>
          <w:lang w:eastAsia="zh-TW"/>
        </w:rPr>
      </w:pPr>
      <w:r w:rsidRPr="004F0772">
        <w:rPr>
          <w:rFonts w:eastAsia="DFKai-SB"/>
          <w:b/>
          <w:sz w:val="44"/>
          <w:szCs w:val="44"/>
          <w:lang w:eastAsia="zh-TW"/>
        </w:rPr>
        <w:t>截止日期：</w:t>
      </w:r>
      <w:r w:rsidR="00AA2030" w:rsidRPr="004F0772">
        <w:rPr>
          <w:rFonts w:eastAsia="DFKai-SB"/>
          <w:b/>
          <w:sz w:val="44"/>
          <w:szCs w:val="44"/>
          <w:lang w:eastAsia="zh-TW"/>
        </w:rPr>
        <w:t>9</w:t>
      </w:r>
      <w:r w:rsidR="004B5ABF" w:rsidRPr="004F0772">
        <w:rPr>
          <w:rFonts w:eastAsia="DFKai-SB"/>
          <w:b/>
          <w:sz w:val="44"/>
          <w:szCs w:val="44"/>
          <w:lang w:eastAsia="zh-TW"/>
        </w:rPr>
        <w:t>月</w:t>
      </w:r>
      <w:r w:rsidR="008B6322" w:rsidRPr="004F0772">
        <w:rPr>
          <w:rFonts w:eastAsia="DFKai-SB"/>
          <w:b/>
          <w:sz w:val="44"/>
          <w:szCs w:val="44"/>
          <w:lang w:eastAsia="zh-TW"/>
        </w:rPr>
        <w:t>11</w:t>
      </w:r>
      <w:r w:rsidR="004B5ABF" w:rsidRPr="004F0772">
        <w:rPr>
          <w:rFonts w:eastAsia="DFKai-SB"/>
          <w:b/>
          <w:sz w:val="44"/>
          <w:szCs w:val="44"/>
          <w:lang w:eastAsia="zh-TW"/>
        </w:rPr>
        <w:t>日</w:t>
      </w:r>
      <w:r w:rsidR="00AA2030" w:rsidRPr="004F0772">
        <w:rPr>
          <w:rFonts w:eastAsia="DFKai-SB"/>
          <w:b/>
          <w:sz w:val="44"/>
          <w:szCs w:val="44"/>
          <w:lang w:eastAsia="zh-TW"/>
        </w:rPr>
        <w:t>(</w:t>
      </w:r>
      <w:r w:rsidR="00AA2030" w:rsidRPr="004F0772">
        <w:rPr>
          <w:rFonts w:eastAsia="DFKai-SB"/>
          <w:b/>
          <w:sz w:val="44"/>
          <w:szCs w:val="44"/>
          <w:lang w:eastAsia="zh-TW"/>
        </w:rPr>
        <w:t>星期三</w:t>
      </w:r>
      <w:r w:rsidR="00AA2030" w:rsidRPr="004F0772">
        <w:rPr>
          <w:rFonts w:eastAsia="DFKai-SB"/>
          <w:b/>
          <w:sz w:val="44"/>
          <w:szCs w:val="44"/>
          <w:lang w:eastAsia="zh-TW"/>
        </w:rPr>
        <w:t>)</w:t>
      </w:r>
    </w:p>
    <w:p w:rsidR="00AA2030" w:rsidRPr="004F0772" w:rsidRDefault="00AA2030" w:rsidP="00E016C1">
      <w:pPr>
        <w:keepLines w:val="0"/>
        <w:autoSpaceDE w:val="0"/>
        <w:jc w:val="center"/>
        <w:rPr>
          <w:rFonts w:eastAsia="DFKai-SB"/>
          <w:b/>
          <w:sz w:val="44"/>
          <w:szCs w:val="44"/>
          <w:lang w:eastAsia="zh-TW"/>
        </w:rPr>
      </w:pPr>
      <w:r w:rsidRPr="004F0772">
        <w:rPr>
          <w:rFonts w:eastAsia="DFKai-SB"/>
          <w:b/>
          <w:sz w:val="44"/>
          <w:szCs w:val="44"/>
          <w:lang w:eastAsia="zh-TW"/>
        </w:rPr>
        <w:t>Deadline: 11</w:t>
      </w:r>
      <w:r w:rsidRPr="004F0772">
        <w:rPr>
          <w:rFonts w:eastAsia="DFKai-SB"/>
          <w:b/>
          <w:sz w:val="44"/>
          <w:szCs w:val="44"/>
          <w:vertAlign w:val="superscript"/>
          <w:lang w:eastAsia="zh-TW"/>
        </w:rPr>
        <w:t>th</w:t>
      </w:r>
      <w:r w:rsidRPr="004F0772">
        <w:rPr>
          <w:rFonts w:eastAsia="DFKai-SB"/>
          <w:b/>
          <w:sz w:val="44"/>
          <w:szCs w:val="44"/>
          <w:lang w:eastAsia="zh-TW"/>
        </w:rPr>
        <w:t xml:space="preserve"> September (Wednesday)</w:t>
      </w:r>
    </w:p>
    <w:p w:rsidR="00AA2030" w:rsidRPr="002A4A77" w:rsidRDefault="00AA2030" w:rsidP="00E016C1">
      <w:pPr>
        <w:keepLines w:val="0"/>
        <w:autoSpaceDE w:val="0"/>
        <w:jc w:val="center"/>
        <w:rPr>
          <w:rFonts w:ascii="DFKai-SB" w:eastAsia="DFKai-SB" w:hAnsi="DFKai-SB"/>
          <w:b/>
          <w:sz w:val="44"/>
          <w:szCs w:val="44"/>
          <w:lang w:eastAsia="zh-TW"/>
        </w:rPr>
      </w:pPr>
    </w:p>
    <w:p w:rsidR="008B732C" w:rsidRPr="000C209F" w:rsidRDefault="008B732C" w:rsidP="00E016C1">
      <w:pPr>
        <w:keepLines w:val="0"/>
        <w:autoSpaceDE w:val="0"/>
        <w:jc w:val="center"/>
        <w:rPr>
          <w:rFonts w:ascii="DFKai-SB" w:eastAsia="DFKai-SB" w:hAnsi="DFKai-SB"/>
          <w:b/>
          <w:sz w:val="44"/>
          <w:szCs w:val="44"/>
          <w:lang w:eastAsia="zh-TW"/>
        </w:rPr>
      </w:pPr>
      <w:r w:rsidRPr="000C209F">
        <w:rPr>
          <w:rFonts w:ascii="DFKai-SB" w:eastAsia="DFKai-SB" w:hAnsi="DFKai-SB"/>
          <w:b/>
          <w:sz w:val="44"/>
          <w:szCs w:val="44"/>
          <w:lang w:eastAsia="zh-TW"/>
        </w:rPr>
        <w:br w:type="page"/>
      </w:r>
      <w:r w:rsidR="00947B07">
        <w:rPr>
          <w:rFonts w:ascii="DFKai-SB" w:eastAsia="DFKai-SB" w:hAnsi="DFKai-SB" w:hint="eastAsia"/>
          <w:b/>
          <w:sz w:val="40"/>
          <w:szCs w:val="24"/>
          <w:u w:val="single"/>
          <w:lang w:eastAsia="zh-TW"/>
        </w:rPr>
        <w:lastRenderedPageBreak/>
        <w:t>參加</w:t>
      </w:r>
      <w:r w:rsidR="00947B07" w:rsidRPr="000C209F">
        <w:rPr>
          <w:rFonts w:ascii="DFKai-SB" w:eastAsia="DFKai-SB" w:hAnsi="DFKai-SB" w:hint="eastAsia"/>
          <w:b/>
          <w:sz w:val="40"/>
          <w:szCs w:val="24"/>
          <w:u w:val="single"/>
          <w:lang w:eastAsia="zh-TW"/>
        </w:rPr>
        <w:t>須知</w:t>
      </w:r>
    </w:p>
    <w:p w:rsidR="008B732C" w:rsidRPr="00A45988" w:rsidRDefault="008B732C" w:rsidP="008B732C">
      <w:pPr>
        <w:jc w:val="center"/>
        <w:rPr>
          <w:rFonts w:ascii="Arial" w:eastAsia="DFKai-SB" w:hAnsi="Arial" w:cs="Arial"/>
          <w:b/>
          <w:sz w:val="40"/>
          <w:szCs w:val="24"/>
          <w:u w:val="single"/>
          <w:lang w:eastAsia="zh-TW"/>
        </w:rPr>
      </w:pPr>
    </w:p>
    <w:p w:rsidR="00E016C1" w:rsidRPr="00A45988" w:rsidRDefault="009B2660" w:rsidP="004B7DA0">
      <w:pPr>
        <w:keepLines w:val="0"/>
        <w:spacing w:after="100" w:afterAutospacing="1" w:line="240" w:lineRule="atLeast"/>
        <w:ind w:firstLine="360"/>
        <w:jc w:val="left"/>
        <w:outlineLvl w:val="0"/>
        <w:rPr>
          <w:rFonts w:ascii="Arial" w:eastAsia="DFKai-SB" w:hAnsi="Arial" w:cs="Arial"/>
          <w:color w:val="000000" w:themeColor="text1"/>
          <w:szCs w:val="24"/>
          <w:lang w:eastAsia="zh-TW"/>
        </w:rPr>
      </w:pPr>
      <w:r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「</w:t>
      </w:r>
      <w:r w:rsidR="004B7DA0"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在</w:t>
      </w:r>
      <w:r w:rsidR="004B7DA0" w:rsidRPr="00A45988">
        <w:rPr>
          <w:rFonts w:ascii="Arial" w:eastAsia="DFKai-SB" w:hAnsi="Arial" w:cs="Arial"/>
          <w:color w:val="000000" w:themeColor="text1"/>
          <w:szCs w:val="24"/>
          <w:lang w:eastAsia="zh-TW"/>
        </w:rPr>
        <w:t>“</w:t>
      </w:r>
      <w:r w:rsidR="004B7DA0"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一帶一路</w:t>
      </w:r>
      <w:r w:rsidR="004B7DA0" w:rsidRPr="00A45988">
        <w:rPr>
          <w:rFonts w:ascii="Arial" w:eastAsia="DFKai-SB" w:hAnsi="Arial" w:cs="Arial"/>
          <w:color w:val="000000" w:themeColor="text1"/>
          <w:szCs w:val="24"/>
          <w:lang w:eastAsia="zh-TW"/>
        </w:rPr>
        <w:t>”</w:t>
      </w:r>
      <w:r w:rsidR="004B7DA0"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推廣香港優秀軟件及資訊科技產業</w:t>
      </w:r>
      <w:r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」已取得香港特別行政區政府「</w:t>
      </w:r>
      <w:r w:rsidR="0025423B"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工商機構支援基金</w:t>
      </w:r>
      <w:r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」撥款資助，</w:t>
      </w:r>
      <w:r w:rsidR="008F399F"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於</w:t>
      </w:r>
      <w:r w:rsidR="00153CCE" w:rsidRPr="00A45988">
        <w:rPr>
          <w:rFonts w:ascii="Arial" w:eastAsia="DFKai-SB" w:hAnsi="DFKai-SB" w:cs="Arial"/>
          <w:color w:val="000000" w:themeColor="text1"/>
          <w:szCs w:val="24"/>
          <w:lang w:eastAsia="zh-TW"/>
        </w:rPr>
        <w:t>泰國曼谷國際資訊及通信技術展覽會</w:t>
      </w:r>
      <w:r w:rsidR="008F399F" w:rsidRPr="00A45988">
        <w:rPr>
          <w:rFonts w:ascii="Arial" w:eastAsia="DFKai-SB" w:hAnsi="DFKai-SB" w:cs="Arial"/>
          <w:szCs w:val="24"/>
          <w:lang w:eastAsia="zh-TW"/>
        </w:rPr>
        <w:t>設立</w:t>
      </w:r>
      <w:r w:rsidR="00947B07" w:rsidRPr="00A45988">
        <w:rPr>
          <w:rFonts w:ascii="Arial" w:eastAsia="DFKai-SB" w:hAnsi="Arial" w:cs="Arial"/>
          <w:szCs w:val="24"/>
          <w:lang w:eastAsia="zh-TW"/>
        </w:rPr>
        <w:t>“</w:t>
      </w:r>
      <w:r w:rsidR="002A4AA9" w:rsidRPr="00A45988">
        <w:rPr>
          <w:rFonts w:ascii="Arial" w:eastAsia="DFKai-SB" w:hAnsi="DFKai-SB" w:cs="Arial"/>
          <w:szCs w:val="24"/>
          <w:lang w:eastAsia="zh-TW"/>
        </w:rPr>
        <w:t>香港展區</w:t>
      </w:r>
      <w:r w:rsidR="00947B07" w:rsidRPr="00A45988">
        <w:rPr>
          <w:rFonts w:ascii="Arial" w:eastAsia="DFKai-SB" w:hAnsi="Arial" w:cs="Arial"/>
          <w:szCs w:val="24"/>
          <w:lang w:eastAsia="zh-TW"/>
        </w:rPr>
        <w:t>”</w:t>
      </w:r>
      <w:r w:rsidR="008F399F" w:rsidRPr="00A45988">
        <w:rPr>
          <w:rFonts w:ascii="Arial" w:eastAsia="DFKai-SB" w:hAnsi="DFKai-SB" w:cs="Arial"/>
          <w:szCs w:val="24"/>
          <w:lang w:eastAsia="zh-TW"/>
        </w:rPr>
        <w:t>，</w:t>
      </w:r>
      <w:r w:rsidR="002A4AA9" w:rsidRPr="00A45988">
        <w:rPr>
          <w:rFonts w:ascii="Arial" w:eastAsia="DFKai-SB" w:hAnsi="DFKai-SB" w:cs="Arial"/>
          <w:szCs w:val="24"/>
          <w:lang w:eastAsia="zh-HK"/>
        </w:rPr>
        <w:t>期間</w:t>
      </w:r>
      <w:r w:rsidR="008F399F" w:rsidRPr="00A45988">
        <w:rPr>
          <w:rFonts w:ascii="Arial" w:eastAsia="DFKai-SB" w:hAnsi="DFKai-SB" w:cs="Arial"/>
          <w:szCs w:val="24"/>
          <w:lang w:eastAsia="zh-TW"/>
        </w:rPr>
        <w:t>將</w:t>
      </w:r>
      <w:r w:rsidR="002826C8" w:rsidRPr="00A45988">
        <w:rPr>
          <w:rFonts w:ascii="Arial" w:eastAsia="DFKai-SB" w:hAnsi="DFKai-SB" w:cs="Arial"/>
          <w:szCs w:val="24"/>
          <w:lang w:eastAsia="zh-TW"/>
        </w:rPr>
        <w:t>展示</w:t>
      </w:r>
      <w:r w:rsidR="008B6322" w:rsidRPr="004F0772">
        <w:rPr>
          <w:rFonts w:eastAsia="DFKai-SB"/>
          <w:szCs w:val="24"/>
          <w:lang w:eastAsia="zh-TW"/>
        </w:rPr>
        <w:t>20</w:t>
      </w:r>
      <w:r w:rsidR="00445C95" w:rsidRPr="00A45988">
        <w:rPr>
          <w:rFonts w:ascii="Arial" w:eastAsia="DFKai-SB" w:hAnsi="DFKai-SB" w:cs="Arial"/>
          <w:szCs w:val="24"/>
          <w:lang w:eastAsia="zh-TW"/>
        </w:rPr>
        <w:t>項</w:t>
      </w:r>
      <w:r w:rsidR="009C0547">
        <w:rPr>
          <w:rFonts w:ascii="DFKai-SB" w:eastAsia="DFKai-SB" w:hAnsi="DFKai-SB" w:cs="Microsoft JhengHei" w:hint="eastAsia"/>
          <w:bCs/>
          <w:color w:val="000000" w:themeColor="text1"/>
          <w:szCs w:val="24"/>
          <w:lang w:val="en-US" w:eastAsia="zh-TW"/>
        </w:rPr>
        <w:t>產品/</w:t>
      </w:r>
      <w:r w:rsidR="009C0547" w:rsidRPr="00061E2C">
        <w:rPr>
          <w:rFonts w:ascii="DFKai-SB" w:eastAsia="DFKai-SB" w:hAnsi="DFKai-SB" w:cs="Microsoft JhengHei" w:hint="eastAsia"/>
          <w:bCs/>
          <w:color w:val="000000" w:themeColor="text1"/>
          <w:szCs w:val="24"/>
          <w:lang w:val="en-US" w:eastAsia="zh-TW"/>
        </w:rPr>
        <w:t>服務</w:t>
      </w:r>
      <w:r w:rsidR="00947B07" w:rsidRPr="00A45988">
        <w:rPr>
          <w:rFonts w:ascii="Arial" w:eastAsia="DFKai-SB" w:hAnsi="DFKai-SB" w:cs="Arial"/>
          <w:szCs w:val="24"/>
          <w:lang w:eastAsia="zh-TW"/>
        </w:rPr>
        <w:t>：</w:t>
      </w:r>
    </w:p>
    <w:p w:rsidR="00ED036C" w:rsidRPr="00D63E09" w:rsidRDefault="00D63E09" w:rsidP="00D63E09">
      <w:pPr>
        <w:keepLines w:val="0"/>
        <w:spacing w:after="100" w:afterAutospacing="1" w:line="240" w:lineRule="atLeast"/>
        <w:ind w:firstLine="360"/>
        <w:outlineLvl w:val="0"/>
        <w:rPr>
          <w:lang w:eastAsia="zh-TW"/>
        </w:rPr>
      </w:pPr>
      <w:r>
        <w:rPr>
          <w:lang w:eastAsia="zh-TW"/>
        </w:rPr>
        <w:t>‘</w:t>
      </w:r>
      <w:r w:rsidRPr="00D63E09">
        <w:t>The promotion of Hong Kong outstanding software</w:t>
      </w:r>
      <w:r>
        <w:t>, information and communication</w:t>
      </w:r>
      <w:r>
        <w:rPr>
          <w:rFonts w:hint="eastAsia"/>
          <w:lang w:eastAsia="zh-TW"/>
        </w:rPr>
        <w:t xml:space="preserve"> </w:t>
      </w:r>
      <w:r w:rsidRPr="00D63E09">
        <w:t>technology (ICT) industries in “One Belt One Road”</w:t>
      </w:r>
      <w:r>
        <w:rPr>
          <w:rFonts w:hint="eastAsia"/>
          <w:lang w:eastAsia="zh-TW"/>
        </w:rPr>
        <w:t xml:space="preserve"> </w:t>
      </w:r>
      <w:r>
        <w:rPr>
          <w:lang w:eastAsia="zh-TW"/>
        </w:rPr>
        <w:t>’</w:t>
      </w:r>
      <w:r>
        <w:rPr>
          <w:rFonts w:hint="eastAsia"/>
          <w:lang w:eastAsia="zh-TW"/>
        </w:rPr>
        <w:t xml:space="preserve"> </w:t>
      </w:r>
      <w:r w:rsidRPr="00D63E09">
        <w:rPr>
          <w:rFonts w:hint="eastAsia"/>
        </w:rPr>
        <w:t xml:space="preserve">is under the sponsorship of HKSARG </w:t>
      </w:r>
      <w:r w:rsidRPr="00D63E09">
        <w:t>Trade and Industrial Organisation Support Fund</w:t>
      </w:r>
      <w:r w:rsidRPr="00D63E09">
        <w:rPr>
          <w:rFonts w:hint="eastAsia"/>
        </w:rPr>
        <w:t xml:space="preserve">, </w:t>
      </w:r>
      <w:r>
        <w:rPr>
          <w:rFonts w:hint="eastAsia"/>
          <w:lang w:eastAsia="zh-TW"/>
        </w:rPr>
        <w:t xml:space="preserve">20 products/services will be showcased in the Hong Kong Pavilion in </w:t>
      </w:r>
      <w:proofErr w:type="spellStart"/>
      <w:r>
        <w:rPr>
          <w:rFonts w:hint="eastAsia"/>
          <w:lang w:eastAsia="zh-TW"/>
        </w:rPr>
        <w:t>CeBIT</w:t>
      </w:r>
      <w:proofErr w:type="spellEnd"/>
      <w:r>
        <w:rPr>
          <w:rFonts w:hint="eastAsia"/>
          <w:lang w:eastAsia="zh-TW"/>
        </w:rPr>
        <w:t xml:space="preserve"> ASEAN Thailand 2019.  </w:t>
      </w:r>
    </w:p>
    <w:p w:rsidR="001307BE" w:rsidRPr="001307BE" w:rsidRDefault="00947B07" w:rsidP="001307BE">
      <w:pPr>
        <w:numPr>
          <w:ilvl w:val="0"/>
          <w:numId w:val="5"/>
        </w:numPr>
        <w:rPr>
          <w:rFonts w:ascii="DFKai-SB" w:eastAsia="DFKai-SB" w:hAnsi="DFKai-SB"/>
          <w:szCs w:val="24"/>
          <w:lang w:eastAsia="zh-TW"/>
        </w:rPr>
      </w:pPr>
      <w:r w:rsidRPr="000C209F">
        <w:rPr>
          <w:rFonts w:ascii="DFKai-SB" w:eastAsia="DFKai-SB" w:hAnsi="DFKai-SB" w:hint="eastAsia"/>
          <w:szCs w:val="24"/>
          <w:lang w:eastAsia="zh-TW"/>
        </w:rPr>
        <w:t>每</w:t>
      </w:r>
      <w:r>
        <w:rPr>
          <w:rFonts w:ascii="DFKai-SB" w:eastAsia="DFKai-SB" w:hAnsi="DFKai-SB" w:hint="eastAsia"/>
          <w:szCs w:val="24"/>
          <w:lang w:eastAsia="zh-TW"/>
        </w:rPr>
        <w:t>間</w:t>
      </w:r>
      <w:r w:rsidRPr="000C209F">
        <w:rPr>
          <w:rFonts w:ascii="DFKai-SB" w:eastAsia="DFKai-SB" w:hAnsi="DFKai-SB" w:hint="eastAsia"/>
          <w:szCs w:val="24"/>
          <w:lang w:eastAsia="zh-TW"/>
        </w:rPr>
        <w:t>參</w:t>
      </w:r>
      <w:r>
        <w:rPr>
          <w:rFonts w:ascii="DFKai-SB" w:eastAsia="DFKai-SB" w:hAnsi="DFKai-SB" w:hint="eastAsia"/>
          <w:szCs w:val="24"/>
          <w:lang w:eastAsia="zh-TW"/>
        </w:rPr>
        <w:t>加</w:t>
      </w:r>
      <w:r w:rsidRPr="00985B17">
        <w:rPr>
          <w:rFonts w:ascii="DFKai-SB" w:eastAsia="DFKai-SB" w:hAnsi="DFKai-SB" w:hint="eastAsia"/>
          <w:szCs w:val="24"/>
          <w:lang w:eastAsia="zh-TW"/>
        </w:rPr>
        <w:t>展示的企業</w:t>
      </w:r>
      <w:r w:rsidRPr="00985B17">
        <w:rPr>
          <w:rFonts w:ascii="DFKai-SB" w:eastAsia="DFKai-SB" w:hAnsi="DFKai-SB" w:hint="eastAsia"/>
          <w:szCs w:val="24"/>
          <w:u w:val="single"/>
          <w:lang w:eastAsia="zh-TW"/>
        </w:rPr>
        <w:t>費用全免</w:t>
      </w:r>
      <w:r w:rsidR="00A54C5A" w:rsidRPr="00ED036C">
        <w:rPr>
          <w:rFonts w:ascii="DFKai-SB" w:eastAsia="DFKai-SB" w:hAnsi="DFKai-SB" w:hint="eastAsia"/>
          <w:szCs w:val="24"/>
          <w:lang w:eastAsia="zh-HK"/>
        </w:rPr>
        <w:t>。</w:t>
      </w:r>
      <w:r w:rsidR="001307BE" w:rsidRPr="001307BE">
        <w:rPr>
          <w:rFonts w:hint="eastAsia"/>
        </w:rPr>
        <w:t>Free participation.</w:t>
      </w:r>
    </w:p>
    <w:p w:rsidR="00E016C1" w:rsidRPr="000C209F" w:rsidRDefault="00947B07" w:rsidP="00A07121">
      <w:pPr>
        <w:numPr>
          <w:ilvl w:val="0"/>
          <w:numId w:val="5"/>
        </w:numPr>
        <w:rPr>
          <w:rFonts w:ascii="DFKai-SB" w:eastAsia="DFKai-SB" w:hAnsi="DFKai-SB"/>
          <w:szCs w:val="24"/>
          <w:lang w:eastAsia="zh-TW"/>
        </w:rPr>
      </w:pPr>
      <w:r>
        <w:rPr>
          <w:rFonts w:ascii="DFKai-SB" w:eastAsia="DFKai-SB" w:hAnsi="DFKai-SB" w:hint="eastAsia"/>
          <w:szCs w:val="24"/>
          <w:lang w:eastAsia="zh-TW"/>
        </w:rPr>
        <w:t>參加</w:t>
      </w:r>
      <w:r w:rsidR="00F67F43" w:rsidRPr="00985B17">
        <w:rPr>
          <w:rFonts w:ascii="DFKai-SB" w:eastAsia="DFKai-SB" w:hAnsi="DFKai-SB" w:hint="eastAsia"/>
          <w:szCs w:val="24"/>
          <w:lang w:eastAsia="zh-TW"/>
        </w:rPr>
        <w:t>展示</w:t>
      </w:r>
      <w:r w:rsidRPr="000C209F">
        <w:rPr>
          <w:rFonts w:ascii="DFKai-SB" w:eastAsia="DFKai-SB" w:hAnsi="DFKai-SB" w:hint="eastAsia"/>
          <w:szCs w:val="24"/>
          <w:lang w:eastAsia="zh-TW"/>
        </w:rPr>
        <w:t>的企業領導將被特別邀請加入「香港代表團」，參加</w:t>
      </w:r>
      <w:r w:rsidR="003675A1" w:rsidRPr="00A45988">
        <w:rPr>
          <w:rFonts w:ascii="Arial" w:eastAsia="DFKai-SB" w:hAnsi="DFKai-SB" w:cs="Arial"/>
          <w:szCs w:val="24"/>
          <w:lang w:eastAsia="zh-TW"/>
        </w:rPr>
        <w:t>香港展區</w:t>
      </w:r>
      <w:r w:rsidRPr="000C209F">
        <w:rPr>
          <w:rFonts w:ascii="DFKai-SB" w:eastAsia="DFKai-SB" w:hAnsi="DFKai-SB" w:hint="eastAsia"/>
          <w:szCs w:val="24"/>
          <w:lang w:eastAsia="zh-TW"/>
        </w:rPr>
        <w:t>開幕典禮及代表團的各項宴請和企業拜訪等活動，須另行填寫及提交代表團報名表。</w:t>
      </w:r>
      <w:r w:rsidR="00EF7C39" w:rsidRPr="00EF7C39">
        <w:rPr>
          <w:rFonts w:hint="eastAsia"/>
        </w:rPr>
        <w:t xml:space="preserve">The executives of admitted company will be invited to participate in the </w:t>
      </w:r>
      <w:r w:rsidR="00EF7C39" w:rsidRPr="00EF7C39">
        <w:t>‘</w:t>
      </w:r>
      <w:r w:rsidR="00EF7C39" w:rsidRPr="00EF7C39">
        <w:rPr>
          <w:rFonts w:hint="eastAsia"/>
        </w:rPr>
        <w:t>Hong Kong Delegation</w:t>
      </w:r>
      <w:r w:rsidR="00EF7C39" w:rsidRPr="00EF7C39">
        <w:t>’</w:t>
      </w:r>
      <w:r w:rsidR="00EF7C39" w:rsidRPr="00EF7C39">
        <w:rPr>
          <w:rFonts w:hint="eastAsia"/>
        </w:rPr>
        <w:t>, please submit the application form of delegation afterwards.</w:t>
      </w:r>
    </w:p>
    <w:p w:rsidR="00BE3E68" w:rsidRPr="00061E2C" w:rsidRDefault="00BE3E68" w:rsidP="00BE3E68">
      <w:pPr>
        <w:numPr>
          <w:ilvl w:val="0"/>
          <w:numId w:val="5"/>
        </w:numPr>
        <w:rPr>
          <w:rFonts w:ascii="DFKai-SB" w:eastAsia="DFKai-SB" w:hAnsi="DFKai-SB"/>
          <w:b/>
          <w:color w:val="000000" w:themeColor="text1"/>
          <w:szCs w:val="24"/>
          <w:lang w:eastAsia="zh-TW"/>
        </w:rPr>
      </w:pPr>
      <w:r w:rsidRPr="00061E2C">
        <w:rPr>
          <w:rFonts w:ascii="DFKai-SB" w:eastAsia="DFKai-SB" w:hAnsi="DFKai-SB" w:hint="eastAsia"/>
          <w:color w:val="000000" w:themeColor="text1"/>
          <w:szCs w:val="24"/>
          <w:lang w:eastAsia="zh-TW"/>
        </w:rPr>
        <w:t>有意參加的企業請</w:t>
      </w:r>
      <w:r w:rsidRPr="004F0772">
        <w:rPr>
          <w:rFonts w:eastAsia="DFKai-SB" w:hAnsi="DFKai-SB"/>
          <w:color w:val="000000" w:themeColor="text1"/>
          <w:szCs w:val="24"/>
          <w:lang w:eastAsia="zh-TW"/>
        </w:rPr>
        <w:t>於</w:t>
      </w:r>
      <w:r w:rsidR="008B6322" w:rsidRPr="004F0772">
        <w:rPr>
          <w:rFonts w:eastAsia="DFKai-SB"/>
          <w:b/>
          <w:color w:val="000000" w:themeColor="text1"/>
          <w:szCs w:val="24"/>
          <w:u w:val="single"/>
          <w:lang w:eastAsia="zh-TW"/>
        </w:rPr>
        <w:t>2019</w:t>
      </w:r>
      <w:r w:rsidR="008B6322" w:rsidRPr="004F0772">
        <w:rPr>
          <w:rFonts w:eastAsia="DFKai-SB" w:hAnsi="DFKai-SB"/>
          <w:b/>
          <w:color w:val="000000" w:themeColor="text1"/>
          <w:szCs w:val="24"/>
          <w:u w:val="single"/>
          <w:lang w:eastAsia="zh-TW"/>
        </w:rPr>
        <w:t>年</w:t>
      </w:r>
      <w:r w:rsidR="003675A1" w:rsidRPr="004F0772">
        <w:rPr>
          <w:rFonts w:eastAsia="DFKai-SB"/>
          <w:b/>
          <w:color w:val="000000" w:themeColor="text1"/>
          <w:szCs w:val="24"/>
          <w:u w:val="single"/>
          <w:lang w:eastAsia="zh-TW"/>
        </w:rPr>
        <w:t>9</w:t>
      </w:r>
      <w:r w:rsidR="00666D5C" w:rsidRPr="004F0772">
        <w:rPr>
          <w:rFonts w:eastAsia="DFKai-SB" w:hAnsi="DFKai-SB"/>
          <w:b/>
          <w:color w:val="000000" w:themeColor="text1"/>
          <w:szCs w:val="24"/>
          <w:u w:val="single"/>
          <w:lang w:eastAsia="zh-TW"/>
        </w:rPr>
        <w:t>月</w:t>
      </w:r>
      <w:r w:rsidR="00666D5C" w:rsidRPr="004F0772">
        <w:rPr>
          <w:rFonts w:eastAsia="DFKai-SB"/>
          <w:b/>
          <w:color w:val="000000" w:themeColor="text1"/>
          <w:szCs w:val="24"/>
          <w:u w:val="single"/>
          <w:lang w:eastAsia="zh-TW"/>
        </w:rPr>
        <w:t>11</w:t>
      </w:r>
      <w:r w:rsidR="00666D5C" w:rsidRPr="004F0772">
        <w:rPr>
          <w:rFonts w:eastAsia="DFKai-SB" w:hAnsi="DFKai-SB"/>
          <w:b/>
          <w:color w:val="000000" w:themeColor="text1"/>
          <w:szCs w:val="24"/>
          <w:u w:val="single"/>
          <w:lang w:eastAsia="zh-TW"/>
        </w:rPr>
        <w:t>日</w:t>
      </w:r>
      <w:r w:rsidRPr="004F0772">
        <w:rPr>
          <w:rFonts w:eastAsia="DFKai-SB" w:hAnsi="DFKai-SB"/>
          <w:color w:val="000000" w:themeColor="text1"/>
          <w:szCs w:val="24"/>
          <w:lang w:eastAsia="zh-TW"/>
        </w:rPr>
        <w:t>或以前，填妥以下申請表格</w:t>
      </w:r>
      <w:r w:rsidRPr="004F0772">
        <w:rPr>
          <w:rFonts w:eastAsia="DFKai-SB"/>
          <w:color w:val="000000" w:themeColor="text1"/>
          <w:szCs w:val="24"/>
          <w:lang w:eastAsia="zh-TW"/>
        </w:rPr>
        <w:t>(</w:t>
      </w:r>
      <w:r w:rsidRPr="004F0772">
        <w:rPr>
          <w:rFonts w:eastAsia="DFKai-SB" w:hAnsi="DFKai-SB"/>
          <w:color w:val="000000" w:themeColor="text1"/>
          <w:szCs w:val="24"/>
          <w:lang w:eastAsia="zh-TW"/>
        </w:rPr>
        <w:t>附件一</w:t>
      </w:r>
      <w:r w:rsidRPr="004F0772">
        <w:rPr>
          <w:rFonts w:eastAsia="DFKai-SB"/>
          <w:color w:val="000000" w:themeColor="text1"/>
          <w:szCs w:val="24"/>
          <w:lang w:eastAsia="zh-TW"/>
        </w:rPr>
        <w:t>)</w:t>
      </w:r>
      <w:r w:rsidRPr="004F0772">
        <w:rPr>
          <w:rFonts w:eastAsia="DFKai-SB" w:hAnsi="DFKai-SB"/>
          <w:color w:val="000000" w:themeColor="text1"/>
          <w:szCs w:val="24"/>
          <w:lang w:eastAsia="zh-TW"/>
        </w:rPr>
        <w:t>並蓋上公司印章，將申請表格</w:t>
      </w:r>
      <w:r w:rsidRPr="004F0772">
        <w:rPr>
          <w:rFonts w:eastAsia="DFKai-SB"/>
          <w:color w:val="000000" w:themeColor="text1"/>
          <w:szCs w:val="24"/>
          <w:lang w:eastAsia="zh-TW"/>
        </w:rPr>
        <w:t>(</w:t>
      </w:r>
      <w:r w:rsidRPr="004F0772">
        <w:rPr>
          <w:rFonts w:eastAsia="DFKai-SB" w:hAnsi="DFKai-SB"/>
          <w:color w:val="000000" w:themeColor="text1"/>
          <w:szCs w:val="24"/>
          <w:lang w:eastAsia="zh-TW"/>
        </w:rPr>
        <w:t>附件一</w:t>
      </w:r>
      <w:r w:rsidRPr="004F0772">
        <w:rPr>
          <w:rFonts w:eastAsia="DFKai-SB"/>
          <w:color w:val="000000" w:themeColor="text1"/>
          <w:szCs w:val="24"/>
          <w:lang w:eastAsia="zh-TW"/>
        </w:rPr>
        <w:t>)</w:t>
      </w:r>
      <w:r w:rsidRPr="004F0772">
        <w:rPr>
          <w:rFonts w:eastAsia="DFKai-SB" w:hAnsi="DFKai-SB"/>
          <w:color w:val="000000" w:themeColor="text1"/>
          <w:szCs w:val="24"/>
          <w:lang w:eastAsia="zh-TW"/>
        </w:rPr>
        <w:t>的</w:t>
      </w:r>
      <w:r w:rsidRPr="004F0772">
        <w:rPr>
          <w:rFonts w:eastAsia="DFKai-SB"/>
          <w:color w:val="000000" w:themeColor="text1"/>
          <w:szCs w:val="24"/>
          <w:u w:val="single"/>
          <w:lang w:eastAsia="zh-TW"/>
        </w:rPr>
        <w:t xml:space="preserve">MS Word </w:t>
      </w:r>
      <w:r w:rsidRPr="004F0772">
        <w:rPr>
          <w:rFonts w:eastAsia="DFKai-SB" w:hAnsi="DFKai-SB"/>
          <w:color w:val="000000" w:themeColor="text1"/>
          <w:szCs w:val="24"/>
          <w:u w:val="single"/>
          <w:lang w:eastAsia="zh-TW"/>
        </w:rPr>
        <w:t>及</w:t>
      </w:r>
      <w:r w:rsidRPr="004F0772">
        <w:rPr>
          <w:rFonts w:eastAsia="DFKai-SB"/>
          <w:color w:val="000000" w:themeColor="text1"/>
          <w:szCs w:val="24"/>
          <w:u w:val="single"/>
          <w:lang w:eastAsia="zh-TW"/>
        </w:rPr>
        <w:t>PDF</w:t>
      </w:r>
      <w:r w:rsidRPr="004F0772">
        <w:rPr>
          <w:rFonts w:eastAsia="DFKai-SB" w:hAnsi="DFKai-SB"/>
          <w:color w:val="000000" w:themeColor="text1"/>
          <w:szCs w:val="24"/>
          <w:u w:val="single"/>
          <w:lang w:eastAsia="zh-TW"/>
        </w:rPr>
        <w:t>檔案</w:t>
      </w:r>
      <w:r w:rsidR="00BC6735" w:rsidRPr="004F0772">
        <w:rPr>
          <w:rFonts w:eastAsia="DFKai-SB"/>
          <w:color w:val="000000" w:themeColor="text1"/>
          <w:szCs w:val="24"/>
          <w:u w:val="single"/>
          <w:lang w:eastAsia="zh-TW"/>
        </w:rPr>
        <w:t xml:space="preserve"> </w:t>
      </w:r>
      <w:r w:rsidR="00BC6735" w:rsidRPr="004F0772">
        <w:rPr>
          <w:rFonts w:eastAsia="DFKai-SB" w:hAnsi="DFKai-SB"/>
          <w:color w:val="000000" w:themeColor="text1"/>
          <w:szCs w:val="24"/>
          <w:lang w:eastAsia="zh-TW"/>
        </w:rPr>
        <w:t>及</w:t>
      </w:r>
      <w:r w:rsidR="00BC6735" w:rsidRPr="004F0772">
        <w:rPr>
          <w:rFonts w:eastAsia="DFKai-SB"/>
          <w:color w:val="000000" w:themeColor="text1"/>
          <w:szCs w:val="24"/>
          <w:lang w:eastAsia="zh-TW"/>
        </w:rPr>
        <w:t xml:space="preserve"> </w:t>
      </w:r>
      <w:r w:rsidRPr="004F0772">
        <w:rPr>
          <w:rFonts w:eastAsia="DFKai-SB" w:hAnsi="DFKai-SB"/>
          <w:color w:val="000000" w:themeColor="text1"/>
          <w:szCs w:val="24"/>
          <w:u w:val="single"/>
          <w:lang w:eastAsia="zh-TW"/>
        </w:rPr>
        <w:t>公司商標</w:t>
      </w:r>
      <w:r w:rsidRPr="004F0772">
        <w:rPr>
          <w:rFonts w:eastAsia="DFKai-SB"/>
          <w:color w:val="000000" w:themeColor="text1"/>
          <w:szCs w:val="24"/>
          <w:u w:val="single"/>
          <w:lang w:eastAsia="zh-TW"/>
        </w:rPr>
        <w:t xml:space="preserve"> (JPG </w:t>
      </w:r>
      <w:r w:rsidRPr="004F0772">
        <w:rPr>
          <w:rFonts w:eastAsia="DFKai-SB" w:hAnsi="DFKai-SB"/>
          <w:color w:val="000000" w:themeColor="text1"/>
          <w:szCs w:val="24"/>
          <w:u w:val="single"/>
          <w:lang w:eastAsia="zh-TW"/>
        </w:rPr>
        <w:t>及</w:t>
      </w:r>
      <w:r w:rsidRPr="004F0772">
        <w:rPr>
          <w:rFonts w:eastAsia="DFKai-SB"/>
          <w:color w:val="000000" w:themeColor="text1"/>
          <w:szCs w:val="24"/>
          <w:u w:val="single"/>
          <w:lang w:eastAsia="zh-TW"/>
        </w:rPr>
        <w:t xml:space="preserve"> AI </w:t>
      </w:r>
      <w:r w:rsidRPr="004F0772">
        <w:rPr>
          <w:rFonts w:eastAsia="DFKai-SB" w:hAnsi="DFKai-SB"/>
          <w:color w:val="000000" w:themeColor="text1"/>
          <w:szCs w:val="24"/>
          <w:u w:val="single"/>
          <w:lang w:eastAsia="zh-TW"/>
        </w:rPr>
        <w:t>檔案</w:t>
      </w:r>
      <w:r w:rsidRPr="004F0772">
        <w:rPr>
          <w:rFonts w:eastAsia="DFKai-SB"/>
          <w:color w:val="000000" w:themeColor="text1"/>
          <w:szCs w:val="24"/>
          <w:u w:val="single"/>
          <w:lang w:eastAsia="zh-TW"/>
        </w:rPr>
        <w:t>)</w:t>
      </w:r>
      <w:r w:rsidRPr="004F0772">
        <w:rPr>
          <w:rFonts w:eastAsia="DFKai-SB" w:hAnsi="DFKai-SB"/>
          <w:color w:val="000000" w:themeColor="text1"/>
          <w:szCs w:val="24"/>
          <w:lang w:eastAsia="zh-TW"/>
        </w:rPr>
        <w:t>電郵至</w:t>
      </w:r>
      <w:r w:rsidR="003675A1" w:rsidRPr="004F0772">
        <w:rPr>
          <w:rFonts w:eastAsia="DFKai-SB"/>
          <w:color w:val="0033CC"/>
          <w:szCs w:val="24"/>
          <w:u w:val="single"/>
          <w:lang w:eastAsia="zh-TW"/>
        </w:rPr>
        <w:t>tsf</w:t>
      </w:r>
      <w:r w:rsidR="005C2F3A" w:rsidRPr="004F0772">
        <w:rPr>
          <w:rFonts w:eastAsia="DFKai-SB"/>
          <w:color w:val="0033CC"/>
          <w:szCs w:val="24"/>
          <w:u w:val="single"/>
          <w:lang w:eastAsia="zh-TW"/>
        </w:rPr>
        <w:t>@hksia.hk</w:t>
      </w:r>
      <w:r w:rsidRPr="004F0772">
        <w:rPr>
          <w:rFonts w:eastAsia="DFKai-SB"/>
          <w:color w:val="000000" w:themeColor="text1"/>
          <w:szCs w:val="24"/>
          <w:lang w:eastAsia="zh-TW"/>
        </w:rPr>
        <w:t>香港軟件行業協會秘書處收。</w:t>
      </w:r>
      <w:r w:rsidR="00AF7A81" w:rsidRPr="004F0772">
        <w:t xml:space="preserve">Please </w:t>
      </w:r>
      <w:r w:rsidR="00301E3C">
        <w:rPr>
          <w:rFonts w:hint="eastAsia"/>
          <w:lang w:eastAsia="zh-TW"/>
        </w:rPr>
        <w:t>send</w:t>
      </w:r>
      <w:r w:rsidR="00AF7A81" w:rsidRPr="004F0772">
        <w:t xml:space="preserve"> the </w:t>
      </w:r>
      <w:r w:rsidR="00BC6735" w:rsidRPr="004F0772">
        <w:rPr>
          <w:lang w:eastAsia="zh-TW"/>
        </w:rPr>
        <w:t xml:space="preserve">completed application form in word and </w:t>
      </w:r>
      <w:proofErr w:type="spellStart"/>
      <w:r w:rsidR="00BC6735" w:rsidRPr="004F0772">
        <w:rPr>
          <w:lang w:eastAsia="zh-TW"/>
        </w:rPr>
        <w:t>pdf</w:t>
      </w:r>
      <w:proofErr w:type="spellEnd"/>
      <w:r w:rsidR="00BC6735" w:rsidRPr="004F0772">
        <w:rPr>
          <w:lang w:eastAsia="zh-TW"/>
        </w:rPr>
        <w:t xml:space="preserve"> format, the logo of company in Jpeg and </w:t>
      </w:r>
      <w:proofErr w:type="spellStart"/>
      <w:r w:rsidR="00BC6735" w:rsidRPr="004F0772">
        <w:rPr>
          <w:lang w:eastAsia="zh-TW"/>
        </w:rPr>
        <w:t>ai</w:t>
      </w:r>
      <w:proofErr w:type="spellEnd"/>
      <w:r w:rsidR="00BC6735" w:rsidRPr="004F0772">
        <w:rPr>
          <w:lang w:eastAsia="zh-TW"/>
        </w:rPr>
        <w:t xml:space="preserve"> format</w:t>
      </w:r>
      <w:r w:rsidR="00AF7A81" w:rsidRPr="004F0772">
        <w:t xml:space="preserve"> to </w:t>
      </w:r>
      <w:proofErr w:type="spellStart"/>
      <w:r w:rsidR="00AF7A81" w:rsidRPr="004F0772">
        <w:rPr>
          <w:lang w:eastAsia="zh-TW"/>
        </w:rPr>
        <w:t>HKSiA</w:t>
      </w:r>
      <w:proofErr w:type="spellEnd"/>
      <w:r w:rsidR="00AF7A81" w:rsidRPr="004F0772">
        <w:rPr>
          <w:lang w:eastAsia="zh-TW"/>
        </w:rPr>
        <w:t xml:space="preserve"> </w:t>
      </w:r>
      <w:r w:rsidR="00AF7A81" w:rsidRPr="004F0772">
        <w:t xml:space="preserve">via </w:t>
      </w:r>
      <w:r w:rsidR="00BC6735" w:rsidRPr="004F0772">
        <w:rPr>
          <w:lang w:eastAsia="zh-TW"/>
        </w:rPr>
        <w:t xml:space="preserve">email: </w:t>
      </w:r>
      <w:hyperlink r:id="rId10" w:history="1">
        <w:r w:rsidR="001755E9" w:rsidRPr="004F0772">
          <w:rPr>
            <w:rStyle w:val="aa"/>
            <w:rFonts w:eastAsia="DFKai-SB"/>
            <w:szCs w:val="24"/>
            <w:lang w:eastAsia="zh-TW"/>
          </w:rPr>
          <w:t>tsf@hksia.hk</w:t>
        </w:r>
      </w:hyperlink>
      <w:r w:rsidR="00AF7A81" w:rsidRPr="004F0772">
        <w:t xml:space="preserve">on or before </w:t>
      </w:r>
      <w:r w:rsidR="00AF7A81" w:rsidRPr="004F0772">
        <w:rPr>
          <w:lang w:eastAsia="zh-TW"/>
        </w:rPr>
        <w:t>11</w:t>
      </w:r>
      <w:r w:rsidR="00AF7A81" w:rsidRPr="004F0772">
        <w:t xml:space="preserve"> September 201</w:t>
      </w:r>
      <w:r w:rsidR="00AF7A81" w:rsidRPr="004F0772">
        <w:rPr>
          <w:lang w:eastAsia="zh-TW"/>
        </w:rPr>
        <w:t>9</w:t>
      </w:r>
      <w:r w:rsidR="00AF7A81" w:rsidRPr="004F0772">
        <w:t>.</w:t>
      </w:r>
    </w:p>
    <w:p w:rsidR="00EA7930" w:rsidRPr="0063233B" w:rsidRDefault="00EA7930" w:rsidP="00EA7930">
      <w:pPr>
        <w:ind w:left="360"/>
        <w:rPr>
          <w:rFonts w:ascii="DFKai-SB" w:eastAsia="DFKai-SB" w:hAnsi="DFKai-SB"/>
          <w:b/>
          <w:szCs w:val="24"/>
          <w:lang w:eastAsia="zh-TW"/>
        </w:rPr>
      </w:pPr>
    </w:p>
    <w:p w:rsidR="00BE3E68" w:rsidRPr="00061E2C" w:rsidRDefault="00BE3E68" w:rsidP="00BE3E68">
      <w:pPr>
        <w:ind w:left="360"/>
        <w:rPr>
          <w:rFonts w:ascii="DFKai-SB" w:eastAsia="DFKai-SB" w:hAnsi="DFKai-SB"/>
          <w:b/>
          <w:color w:val="000000" w:themeColor="text1"/>
          <w:szCs w:val="24"/>
          <w:lang w:eastAsia="zh-TW"/>
        </w:rPr>
      </w:pPr>
      <w:r w:rsidRPr="00061E2C">
        <w:rPr>
          <w:rFonts w:ascii="DFKai-SB" w:eastAsia="DFKai-SB" w:hAnsi="DFKai-SB" w:hint="eastAsia"/>
          <w:b/>
          <w:color w:val="000000" w:themeColor="text1"/>
          <w:szCs w:val="24"/>
          <w:lang w:eastAsia="zh-TW"/>
        </w:rPr>
        <w:t>特別備註：</w:t>
      </w:r>
    </w:p>
    <w:p w:rsidR="00BE3E68" w:rsidRPr="001755E9" w:rsidRDefault="00BE3E68" w:rsidP="001307BE">
      <w:pPr>
        <w:keepLines w:val="0"/>
        <w:widowControl w:val="0"/>
        <w:numPr>
          <w:ilvl w:val="0"/>
          <w:numId w:val="3"/>
        </w:numPr>
        <w:rPr>
          <w:rFonts w:eastAsia="DFKai-SB"/>
        </w:rPr>
      </w:pPr>
      <w:r w:rsidRPr="001755E9">
        <w:rPr>
          <w:rFonts w:ascii="DFKai-SB" w:eastAsia="DFKai-SB" w:hAnsi="DFKai-SB" w:hint="eastAsia"/>
          <w:color w:val="000000" w:themeColor="text1"/>
          <w:szCs w:val="24"/>
          <w:lang w:eastAsia="zh-TW"/>
        </w:rPr>
        <w:t>參加展示的企業</w:t>
      </w:r>
      <w:r w:rsidRPr="001755E9">
        <w:rPr>
          <w:rFonts w:ascii="DFKai-SB" w:eastAsia="DFKai-SB" w:hAnsi="DFKai-SB" w:cs="Arial" w:hint="eastAsia"/>
          <w:color w:val="000000" w:themeColor="text1"/>
          <w:szCs w:val="24"/>
          <w:lang w:eastAsia="zh-TW"/>
        </w:rPr>
        <w:t>必須是香港本地註冊的公司</w:t>
      </w:r>
      <w:r w:rsidR="001307BE" w:rsidRPr="001755E9">
        <w:rPr>
          <w:rFonts w:eastAsia="DFKai-SB"/>
        </w:rPr>
        <w:t>The company participating in the exhibition must be registered in Hong Kong</w:t>
      </w:r>
      <w:r w:rsidRPr="001755E9">
        <w:rPr>
          <w:rFonts w:eastAsia="DFKai-SB"/>
        </w:rPr>
        <w:t>;</w:t>
      </w:r>
    </w:p>
    <w:p w:rsidR="00BE3E68" w:rsidRPr="001755E9" w:rsidRDefault="00BE3E68" w:rsidP="00BE3E68">
      <w:pPr>
        <w:keepLines w:val="0"/>
        <w:widowControl w:val="0"/>
        <w:numPr>
          <w:ilvl w:val="0"/>
          <w:numId w:val="3"/>
        </w:numPr>
        <w:rPr>
          <w:rFonts w:ascii="DFKai-SB" w:eastAsia="DFKai-SB" w:hAnsi="DFKai-SB"/>
        </w:rPr>
      </w:pPr>
      <w:r w:rsidRPr="001755E9">
        <w:rPr>
          <w:rFonts w:ascii="DFKai-SB" w:eastAsia="DFKai-SB" w:hAnsi="DFKai-SB" w:hint="eastAsia"/>
        </w:rPr>
        <w:t>參加展示之產品或服務是屬於參加企業所擁有</w:t>
      </w:r>
      <w:r w:rsidR="001307BE" w:rsidRPr="001755E9">
        <w:rPr>
          <w:rFonts w:eastAsia="DFKai-SB"/>
        </w:rPr>
        <w:t>The products or services that will be showcased are owned by your company</w:t>
      </w:r>
      <w:r w:rsidRPr="001755E9">
        <w:rPr>
          <w:rFonts w:eastAsia="DFKai-SB"/>
        </w:rPr>
        <w:t>;</w:t>
      </w:r>
    </w:p>
    <w:p w:rsidR="00BE3E68" w:rsidRPr="001755E9" w:rsidRDefault="00BE3E68" w:rsidP="00BE3E68">
      <w:pPr>
        <w:keepLines w:val="0"/>
        <w:widowControl w:val="0"/>
        <w:numPr>
          <w:ilvl w:val="0"/>
          <w:numId w:val="3"/>
        </w:numPr>
        <w:rPr>
          <w:rFonts w:eastAsia="DFKai-SB"/>
        </w:rPr>
      </w:pPr>
      <w:r w:rsidRPr="001755E9">
        <w:rPr>
          <w:rFonts w:ascii="DFKai-SB" w:eastAsia="DFKai-SB" w:hAnsi="DFKai-SB" w:hint="eastAsia"/>
        </w:rPr>
        <w:t>參加</w:t>
      </w:r>
      <w:r w:rsidR="00844E6A" w:rsidRPr="001755E9">
        <w:rPr>
          <w:rFonts w:ascii="DFKai-SB" w:eastAsia="DFKai-SB" w:hAnsi="DFKai-SB" w:hint="eastAsia"/>
        </w:rPr>
        <w:t>展示之</w:t>
      </w:r>
      <w:r w:rsidRPr="001755E9">
        <w:rPr>
          <w:rFonts w:ascii="DFKai-SB" w:eastAsia="DFKai-SB" w:hAnsi="DFKai-SB" w:hint="eastAsia"/>
        </w:rPr>
        <w:t>產品或服務的主要開發和科研部分(60%或以上)是來自香港的資源</w:t>
      </w:r>
      <w:r w:rsidR="001307BE" w:rsidRPr="001755E9">
        <w:rPr>
          <w:rFonts w:eastAsia="DFKai-SB"/>
        </w:rPr>
        <w:t>The main development and research (60% or more) of the products or services that will be showcased is in Hong Kong</w:t>
      </w:r>
      <w:r w:rsidRPr="001755E9">
        <w:rPr>
          <w:rFonts w:eastAsia="DFKai-SB"/>
        </w:rPr>
        <w:t>;</w:t>
      </w:r>
    </w:p>
    <w:p w:rsidR="00BE3E68" w:rsidRPr="001755E9" w:rsidRDefault="00BE3E68" w:rsidP="00BE3E68">
      <w:pPr>
        <w:pStyle w:val="af"/>
        <w:numPr>
          <w:ilvl w:val="0"/>
          <w:numId w:val="3"/>
        </w:numPr>
        <w:ind w:leftChars="0"/>
        <w:rPr>
          <w:rFonts w:ascii="DFKai-SB" w:eastAsia="DFKai-SB" w:hAnsi="DFKai-SB"/>
        </w:rPr>
      </w:pPr>
      <w:r w:rsidRPr="001755E9">
        <w:rPr>
          <w:rFonts w:ascii="DFKai-SB" w:eastAsia="DFKai-SB" w:hAnsi="DFKai-SB" w:hint="eastAsia"/>
        </w:rPr>
        <w:t>若參加企業安排了工作人員出席展示活動，期間之交通、住宿、展覽設備及工作人員保險</w:t>
      </w:r>
      <w:r w:rsidR="001F0807" w:rsidRPr="001755E9">
        <w:rPr>
          <w:rFonts w:ascii="DFKai-SB" w:eastAsia="DFKai-SB" w:hAnsi="DFKai-SB" w:hint="eastAsia"/>
        </w:rPr>
        <w:t>等費用需</w:t>
      </w:r>
      <w:r w:rsidRPr="001755E9">
        <w:rPr>
          <w:rFonts w:ascii="DFKai-SB" w:eastAsia="DFKai-SB" w:hAnsi="DFKai-SB" w:hint="eastAsia"/>
        </w:rPr>
        <w:t>要自行安排</w:t>
      </w:r>
      <w:r w:rsidR="00D45275" w:rsidRPr="001755E9">
        <w:rPr>
          <w:rFonts w:eastAsia="DFKai-SB"/>
        </w:rPr>
        <w:t>The transportation, accommodation, exhibition equipment and staff insurance expenses during the exhibition period should be arranged by the participating company</w:t>
      </w:r>
      <w:r w:rsidRPr="001755E9">
        <w:rPr>
          <w:rFonts w:eastAsia="DFKai-SB"/>
        </w:rPr>
        <w:t>;</w:t>
      </w:r>
    </w:p>
    <w:p w:rsidR="00BE3E68" w:rsidRPr="001755E9" w:rsidRDefault="00BE3E68" w:rsidP="00BE3E68">
      <w:pPr>
        <w:pStyle w:val="af"/>
        <w:numPr>
          <w:ilvl w:val="0"/>
          <w:numId w:val="3"/>
        </w:numPr>
        <w:ind w:leftChars="0"/>
        <w:rPr>
          <w:rFonts w:ascii="DFKai-SB" w:eastAsia="DFKai-SB" w:hAnsi="DFKai-SB"/>
        </w:rPr>
      </w:pPr>
      <w:r w:rsidRPr="001755E9">
        <w:rPr>
          <w:rFonts w:ascii="DFKai-SB" w:eastAsia="DFKai-SB" w:hAnsi="DFKai-SB" w:hint="eastAsia"/>
        </w:rPr>
        <w:t>由於大會保安理由，所有參加企業代表必須預先登記，本會將代爲所有參加企業代表安排參展證件</w:t>
      </w:r>
      <w:r w:rsidR="00D45275" w:rsidRPr="001755E9">
        <w:rPr>
          <w:rFonts w:ascii="DFKai-SB" w:eastAsia="DFKai-SB" w:hAnsi="DFKai-SB" w:hint="eastAsia"/>
        </w:rPr>
        <w:t xml:space="preserve"> </w:t>
      </w:r>
      <w:r w:rsidR="00D45275" w:rsidRPr="001755E9">
        <w:rPr>
          <w:rFonts w:eastAsia="DFKai-SB"/>
        </w:rPr>
        <w:t xml:space="preserve">Due to the security reasons, all representatives </w:t>
      </w:r>
      <w:r w:rsidR="001755E9" w:rsidRPr="001755E9">
        <w:rPr>
          <w:rFonts w:eastAsia="DFKai-SB"/>
        </w:rPr>
        <w:t xml:space="preserve">of participating companies </w:t>
      </w:r>
      <w:r w:rsidR="00D45275" w:rsidRPr="001755E9">
        <w:rPr>
          <w:rFonts w:eastAsia="DFKai-SB"/>
        </w:rPr>
        <w:t>must</w:t>
      </w:r>
      <w:r w:rsidR="001755E9" w:rsidRPr="001755E9">
        <w:rPr>
          <w:rFonts w:eastAsia="DFKai-SB"/>
        </w:rPr>
        <w:t xml:space="preserve"> be</w:t>
      </w:r>
      <w:r w:rsidR="00D45275" w:rsidRPr="001755E9">
        <w:rPr>
          <w:rFonts w:eastAsia="DFKai-SB"/>
        </w:rPr>
        <w:t xml:space="preserve"> pre-register</w:t>
      </w:r>
      <w:r w:rsidR="001755E9" w:rsidRPr="001755E9">
        <w:rPr>
          <w:rFonts w:eastAsia="DFKai-SB"/>
        </w:rPr>
        <w:t>ed</w:t>
      </w:r>
      <w:r w:rsidR="00D45275" w:rsidRPr="001755E9">
        <w:rPr>
          <w:rFonts w:eastAsia="DFKai-SB"/>
        </w:rPr>
        <w:t xml:space="preserve">, and </w:t>
      </w:r>
      <w:proofErr w:type="spellStart"/>
      <w:r w:rsidR="001755E9" w:rsidRPr="001755E9">
        <w:rPr>
          <w:rFonts w:eastAsia="DFKai-SB"/>
        </w:rPr>
        <w:t>HKSiA</w:t>
      </w:r>
      <w:proofErr w:type="spellEnd"/>
      <w:r w:rsidR="00D45275" w:rsidRPr="001755E9">
        <w:rPr>
          <w:rFonts w:eastAsia="DFKai-SB"/>
        </w:rPr>
        <w:t xml:space="preserve"> will arrange exhibitor badges for all representatives</w:t>
      </w:r>
      <w:r w:rsidRPr="001755E9">
        <w:rPr>
          <w:rFonts w:ascii="DFKai-SB" w:eastAsia="DFKai-SB" w:hAnsi="DFKai-SB"/>
        </w:rPr>
        <w:t>;</w:t>
      </w:r>
    </w:p>
    <w:p w:rsidR="00992F67" w:rsidRPr="001755E9" w:rsidRDefault="00A9363E" w:rsidP="008F399F">
      <w:pPr>
        <w:keepLines w:val="0"/>
        <w:widowControl w:val="0"/>
        <w:numPr>
          <w:ilvl w:val="0"/>
          <w:numId w:val="3"/>
        </w:numPr>
        <w:rPr>
          <w:rFonts w:eastAsia="DFKai-SB"/>
        </w:rPr>
      </w:pPr>
      <w:r w:rsidRPr="001755E9">
        <w:rPr>
          <w:rFonts w:ascii="DFKai-SB" w:eastAsia="DFKai-SB" w:hAnsi="DFKai-SB" w:hint="eastAsia"/>
        </w:rPr>
        <w:t>未能入選是次</w:t>
      </w:r>
      <w:r w:rsidR="00844E6A" w:rsidRPr="001755E9">
        <w:rPr>
          <w:rFonts w:ascii="DFKai-SB" w:eastAsia="DFKai-SB" w:hAnsi="DFKai-SB" w:hint="eastAsia"/>
        </w:rPr>
        <w:t>展示的企業，仍可於本計劃之網站、微信公眾號及香港</w:t>
      </w:r>
      <w:r w:rsidRPr="001755E9">
        <w:rPr>
          <w:rFonts w:ascii="DFKai-SB" w:eastAsia="DFKai-SB" w:hAnsi="DFKai-SB" w:hint="eastAsia"/>
        </w:rPr>
        <w:t>展區手冊刊登企業及其產品</w:t>
      </w:r>
      <w:r w:rsidRPr="001755E9">
        <w:rPr>
          <w:rFonts w:ascii="DFKai-SB" w:eastAsia="DFKai-SB" w:hAnsi="DFKai-SB"/>
        </w:rPr>
        <w:t>/</w:t>
      </w:r>
      <w:r w:rsidRPr="001755E9">
        <w:rPr>
          <w:rFonts w:ascii="DFKai-SB" w:eastAsia="DFKai-SB" w:hAnsi="DFKai-SB" w:hint="eastAsia"/>
        </w:rPr>
        <w:t>服務的資料</w:t>
      </w:r>
      <w:r w:rsidR="001755E9" w:rsidRPr="001755E9">
        <w:rPr>
          <w:rFonts w:eastAsia="DFKai-SB"/>
        </w:rPr>
        <w:t xml:space="preserve">Companies that have not been selected for the exhibition can still publish the company/product information on the website of the project, the </w:t>
      </w:r>
      <w:proofErr w:type="spellStart"/>
      <w:r w:rsidR="001755E9" w:rsidRPr="001755E9">
        <w:rPr>
          <w:rFonts w:eastAsia="DFKai-SB"/>
        </w:rPr>
        <w:t>WeChat</w:t>
      </w:r>
      <w:proofErr w:type="spellEnd"/>
      <w:r w:rsidR="001755E9" w:rsidRPr="001755E9">
        <w:rPr>
          <w:rFonts w:eastAsia="DFKai-SB"/>
        </w:rPr>
        <w:t xml:space="preserve"> official account and the booklet of Hong Kong Pavilion.</w:t>
      </w:r>
    </w:p>
    <w:p w:rsidR="001755E9" w:rsidRPr="001755E9" w:rsidRDefault="001755E9" w:rsidP="008F399F">
      <w:pPr>
        <w:rPr>
          <w:rFonts w:ascii="DFKai-SB" w:eastAsia="DFKai-SB" w:hAnsi="DFKai-SB"/>
          <w:lang w:eastAsia="zh-TW"/>
        </w:rPr>
      </w:pPr>
    </w:p>
    <w:p w:rsidR="002366D3" w:rsidRPr="001755E9" w:rsidRDefault="0025362E" w:rsidP="002366D3">
      <w:pPr>
        <w:rPr>
          <w:rFonts w:eastAsia="DFKai-SB"/>
          <w:lang w:eastAsia="zh-TW"/>
        </w:rPr>
      </w:pPr>
      <w:r w:rsidRPr="001755E9">
        <w:rPr>
          <w:rFonts w:ascii="DFKai-SB" w:eastAsia="DFKai-SB" w:hAnsi="DFKai-SB" w:hint="eastAsia"/>
          <w:lang w:eastAsia="zh-TW"/>
        </w:rPr>
        <w:t>*「香港展區」由香港特別行政區政府</w:t>
      </w:r>
      <w:r w:rsidR="00427CE8" w:rsidRPr="001755E9">
        <w:rPr>
          <w:rFonts w:ascii="DFKai-SB" w:eastAsia="DFKai-SB" w:hAnsi="DFKai-SB" w:hint="eastAsia"/>
          <w:lang w:eastAsia="zh-TW"/>
        </w:rPr>
        <w:t>「工商機構支援基金」</w:t>
      </w:r>
      <w:r w:rsidRPr="001755E9">
        <w:rPr>
          <w:rFonts w:ascii="DFKai-SB" w:eastAsia="DFKai-SB" w:hAnsi="DFKai-SB" w:hint="eastAsia"/>
          <w:lang w:eastAsia="zh-TW"/>
        </w:rPr>
        <w:t>撥款資助。</w:t>
      </w:r>
      <w:r w:rsidR="002366D3" w:rsidRPr="001755E9">
        <w:rPr>
          <w:rFonts w:eastAsia="DFKai-SB"/>
        </w:rPr>
        <w:t>The Hong Kong Pavilion is funded by Trade and Industrial Organisation Support Fund, Trade and Industry Department</w:t>
      </w:r>
      <w:r w:rsidR="001755E9">
        <w:rPr>
          <w:rFonts w:eastAsia="DFKai-SB" w:hint="eastAsia"/>
          <w:lang w:eastAsia="zh-TW"/>
        </w:rPr>
        <w:t>.</w:t>
      </w:r>
    </w:p>
    <w:p w:rsidR="00BF4A2C" w:rsidRPr="004F0772" w:rsidRDefault="00BE3E68" w:rsidP="001755E9">
      <w:pPr>
        <w:jc w:val="right"/>
        <w:rPr>
          <w:rFonts w:eastAsia="DFKai-SB"/>
          <w:szCs w:val="24"/>
          <w:lang w:eastAsia="zh-TW"/>
        </w:rPr>
      </w:pPr>
      <w:r w:rsidRPr="00BE3E68">
        <w:rPr>
          <w:rFonts w:ascii="DFKai-SB" w:eastAsia="DFKai-SB" w:hAnsi="DFKai-SB"/>
          <w:color w:val="000000" w:themeColor="text1"/>
          <w:szCs w:val="24"/>
          <w:lang w:eastAsia="zh-TW"/>
        </w:rPr>
        <w:br w:type="page"/>
      </w:r>
      <w:r w:rsidR="00F67F43" w:rsidRPr="004F0772">
        <w:rPr>
          <w:rFonts w:eastAsia="DFKai-SB" w:hAnsi="DFKai-SB"/>
          <w:b/>
          <w:sz w:val="28"/>
          <w:szCs w:val="28"/>
          <w:u w:val="single"/>
          <w:lang w:eastAsia="zh-TW"/>
        </w:rPr>
        <w:lastRenderedPageBreak/>
        <w:t>附件一</w:t>
      </w:r>
      <w:r w:rsidR="001755E9" w:rsidRPr="004F0772">
        <w:rPr>
          <w:rFonts w:eastAsia="DFKai-SB"/>
          <w:b/>
          <w:sz w:val="28"/>
          <w:szCs w:val="28"/>
          <w:u w:val="single"/>
          <w:lang w:eastAsia="zh-TW"/>
        </w:rPr>
        <w:t>Appendix I</w:t>
      </w:r>
    </w:p>
    <w:p w:rsidR="00A357A5" w:rsidRPr="004F0772" w:rsidRDefault="00947B07" w:rsidP="004974D0">
      <w:pPr>
        <w:rPr>
          <w:rFonts w:eastAsia="DFKai-SB"/>
          <w:b/>
          <w:szCs w:val="24"/>
          <w:lang w:eastAsia="zh-TW"/>
        </w:rPr>
      </w:pPr>
      <w:r w:rsidRPr="004F0772">
        <w:rPr>
          <w:rFonts w:eastAsia="DFKai-SB" w:hAnsi="DFKai-SB"/>
          <w:b/>
          <w:szCs w:val="24"/>
          <w:lang w:eastAsia="zh-TW"/>
        </w:rPr>
        <w:t>第一部份：公司資料</w:t>
      </w:r>
      <w:r w:rsidR="001755E9" w:rsidRPr="004F0772">
        <w:rPr>
          <w:rFonts w:eastAsia="DFKai-SB"/>
          <w:b/>
          <w:szCs w:val="24"/>
          <w:lang w:eastAsia="zh-TW"/>
        </w:rPr>
        <w:t xml:space="preserve"> Part I: Company information</w:t>
      </w:r>
    </w:p>
    <w:p w:rsidR="003915AA" w:rsidRPr="004F0772" w:rsidRDefault="003915AA" w:rsidP="003915AA">
      <w:pPr>
        <w:keepLines w:val="0"/>
        <w:jc w:val="left"/>
        <w:rPr>
          <w:rFonts w:eastAsia="DFKai-SB"/>
          <w:b/>
          <w:szCs w:val="24"/>
          <w:lang w:eastAsia="zh-TW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1275"/>
        <w:gridCol w:w="567"/>
        <w:gridCol w:w="4277"/>
        <w:gridCol w:w="3237"/>
      </w:tblGrid>
      <w:tr w:rsidR="00A357A5" w:rsidRPr="004F0772" w:rsidTr="00B52279">
        <w:trPr>
          <w:cantSplit/>
          <w:trHeight w:val="551"/>
        </w:trPr>
        <w:tc>
          <w:tcPr>
            <w:tcW w:w="93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947B07" w:rsidP="00E40ACF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TW"/>
              </w:rPr>
              <w:t>公司名稱</w:t>
            </w:r>
            <w:r w:rsidR="008505FC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 xml:space="preserve"> Company Name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  <w:p w:rsidR="00A357A5" w:rsidRPr="004F0772" w:rsidRDefault="00947B07" w:rsidP="00E40ACF">
            <w:pPr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/>
                <w:sz w:val="20"/>
                <w:lang w:val="en-US" w:eastAsia="zh-TW"/>
              </w:rPr>
              <w:t>(</w:t>
            </w:r>
            <w:r w:rsidRPr="004F0772">
              <w:rPr>
                <w:rFonts w:eastAsia="DFKai-SB" w:hAnsi="DFKai-SB"/>
                <w:sz w:val="20"/>
                <w:lang w:val="en-US" w:eastAsia="zh-TW"/>
              </w:rPr>
              <w:t>中文</w:t>
            </w:r>
            <w:r w:rsidR="008505FC" w:rsidRPr="004F0772">
              <w:rPr>
                <w:rFonts w:eastAsia="DFKai-SB"/>
                <w:sz w:val="20"/>
                <w:lang w:val="en-US" w:eastAsia="zh-TW"/>
              </w:rPr>
              <w:t xml:space="preserve"> Chinese</w:t>
            </w:r>
            <w:r w:rsidRPr="004F0772">
              <w:rPr>
                <w:rFonts w:eastAsia="DFKai-SB"/>
                <w:sz w:val="20"/>
                <w:lang w:val="en-US" w:eastAsia="zh-TW"/>
              </w:rPr>
              <w:t>)</w:t>
            </w:r>
          </w:p>
          <w:p w:rsidR="00A357A5" w:rsidRPr="004F0772" w:rsidRDefault="00A357A5" w:rsidP="00E40ACF">
            <w:pPr>
              <w:rPr>
                <w:rFonts w:eastAsia="DFKai-SB"/>
                <w:sz w:val="20"/>
                <w:lang w:val="en-US" w:eastAsia="zh-TW"/>
              </w:rPr>
            </w:pPr>
          </w:p>
          <w:p w:rsidR="00A357A5" w:rsidRPr="004F0772" w:rsidRDefault="00947B07" w:rsidP="00F705B3">
            <w:pPr>
              <w:rPr>
                <w:rFonts w:eastAsia="DFKai-SB"/>
                <w:sz w:val="16"/>
                <w:lang w:val="en-US" w:eastAsia="zh-TW"/>
              </w:rPr>
            </w:pPr>
            <w:r w:rsidRPr="004F0772">
              <w:rPr>
                <w:rFonts w:eastAsia="DFKai-SB"/>
                <w:sz w:val="20"/>
                <w:lang w:val="en-US" w:eastAsia="zh-TW"/>
              </w:rPr>
              <w:t>(</w:t>
            </w:r>
            <w:r w:rsidRPr="004F0772">
              <w:rPr>
                <w:rFonts w:eastAsia="DFKai-SB" w:hAnsi="DFKai-SB"/>
                <w:sz w:val="20"/>
                <w:lang w:val="en-US" w:eastAsia="zh-TW"/>
              </w:rPr>
              <w:t>英文</w:t>
            </w:r>
            <w:r w:rsidR="008505FC" w:rsidRPr="004F0772">
              <w:rPr>
                <w:rFonts w:eastAsia="DFKai-SB"/>
                <w:sz w:val="20"/>
                <w:lang w:val="en-US" w:eastAsia="zh-TW"/>
              </w:rPr>
              <w:t>English</w:t>
            </w:r>
            <w:r w:rsidRPr="004F0772">
              <w:rPr>
                <w:rFonts w:eastAsia="DFKai-SB"/>
                <w:sz w:val="20"/>
                <w:lang w:val="en-US" w:eastAsia="zh-TW"/>
              </w:rPr>
              <w:t xml:space="preserve">) </w:t>
            </w:r>
          </w:p>
        </w:tc>
      </w:tr>
      <w:tr w:rsidR="00A357A5" w:rsidRPr="004F0772" w:rsidTr="00B52279">
        <w:trPr>
          <w:trHeight w:val="512"/>
        </w:trPr>
        <w:tc>
          <w:tcPr>
            <w:tcW w:w="93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947B07" w:rsidP="00E40ACF">
            <w:pPr>
              <w:snapToGrid w:val="0"/>
              <w:ind w:left="-111" w:firstLine="111"/>
              <w:rPr>
                <w:rFonts w:eastAsia="DFKai-SB"/>
                <w:sz w:val="22"/>
                <w:szCs w:val="22"/>
                <w:lang w:val="en-US" w:eastAsia="zh-CN"/>
              </w:rPr>
            </w:pP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CN"/>
              </w:rPr>
              <w:t>公司地址</w:t>
            </w:r>
            <w:r w:rsidR="008505FC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 xml:space="preserve"> Office Address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CN"/>
              </w:rPr>
              <w:t>：</w:t>
            </w:r>
          </w:p>
          <w:p w:rsidR="00A357A5" w:rsidRPr="004F0772" w:rsidRDefault="00947B07" w:rsidP="00E40ACF">
            <w:pPr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/>
                <w:sz w:val="20"/>
                <w:lang w:val="en-US" w:eastAsia="zh-CN"/>
              </w:rPr>
              <w:t>(</w:t>
            </w:r>
            <w:r w:rsidRPr="004F0772">
              <w:rPr>
                <w:rFonts w:eastAsia="DFKai-SB" w:hAnsi="DFKai-SB"/>
                <w:sz w:val="20"/>
                <w:lang w:val="en-US" w:eastAsia="zh-CN"/>
              </w:rPr>
              <w:t>中文</w:t>
            </w:r>
            <w:r w:rsidR="008505FC" w:rsidRPr="004F0772">
              <w:rPr>
                <w:rFonts w:eastAsia="DFKai-SB"/>
                <w:sz w:val="20"/>
                <w:lang w:val="en-US" w:eastAsia="zh-TW"/>
              </w:rPr>
              <w:t xml:space="preserve"> Chinese</w:t>
            </w:r>
            <w:r w:rsidRPr="004F0772">
              <w:rPr>
                <w:rFonts w:eastAsia="DFKai-SB"/>
                <w:sz w:val="20"/>
                <w:lang w:val="en-US" w:eastAsia="zh-CN"/>
              </w:rPr>
              <w:t>)</w:t>
            </w:r>
          </w:p>
          <w:p w:rsidR="00A357A5" w:rsidRPr="004F0772" w:rsidRDefault="00947B07" w:rsidP="00E40ACF">
            <w:pPr>
              <w:rPr>
                <w:rFonts w:eastAsia="DFKai-SB"/>
                <w:sz w:val="16"/>
                <w:lang w:val="en-US" w:eastAsia="zh-CN"/>
              </w:rPr>
            </w:pPr>
            <w:r w:rsidRPr="004F0772">
              <w:rPr>
                <w:rFonts w:eastAsia="DFKai-SB"/>
                <w:sz w:val="20"/>
                <w:lang w:val="en-US" w:eastAsia="zh-CN"/>
              </w:rPr>
              <w:t>(</w:t>
            </w:r>
            <w:r w:rsidRPr="004F0772">
              <w:rPr>
                <w:rFonts w:eastAsia="DFKai-SB" w:hAnsi="DFKai-SB"/>
                <w:sz w:val="20"/>
                <w:lang w:val="en-US" w:eastAsia="zh-CN"/>
              </w:rPr>
              <w:t>英文</w:t>
            </w:r>
            <w:r w:rsidR="008505FC" w:rsidRPr="004F0772">
              <w:rPr>
                <w:rFonts w:eastAsia="DFKai-SB"/>
                <w:sz w:val="20"/>
                <w:lang w:val="en-US" w:eastAsia="zh-TW"/>
              </w:rPr>
              <w:t>English</w:t>
            </w:r>
            <w:r w:rsidRPr="004F0772">
              <w:rPr>
                <w:rFonts w:eastAsia="DFKai-SB"/>
                <w:sz w:val="20"/>
                <w:lang w:val="en-US" w:eastAsia="zh-CN"/>
              </w:rPr>
              <w:t>)</w:t>
            </w:r>
          </w:p>
        </w:tc>
      </w:tr>
      <w:tr w:rsidR="00A357A5" w:rsidRPr="004F0772" w:rsidTr="00B52279">
        <w:trPr>
          <w:cantSplit/>
          <w:trHeight w:val="454"/>
        </w:trPr>
        <w:tc>
          <w:tcPr>
            <w:tcW w:w="93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947B07" w:rsidP="001D1FDE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TW"/>
              </w:rPr>
              <w:t>聯絡人資料</w:t>
            </w:r>
            <w:r w:rsidR="00F200B7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 xml:space="preserve"> </w:t>
            </w:r>
            <w:r w:rsidR="009D0FC9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 xml:space="preserve">Information of </w:t>
            </w:r>
            <w:r w:rsidR="001D1FDE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>C</w:t>
            </w:r>
            <w:r w:rsidR="00F200B7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 xml:space="preserve">ontact </w:t>
            </w:r>
            <w:r w:rsidR="001D1FDE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>P</w:t>
            </w:r>
            <w:r w:rsidR="00F200B7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>erson</w:t>
            </w:r>
            <w:r w:rsidR="00F200B7" w:rsidRPr="004F0772">
              <w:rPr>
                <w:rFonts w:eastAsia="DFKai-SB"/>
                <w:b/>
                <w:color w:val="000000" w:themeColor="text1"/>
                <w:sz w:val="22"/>
                <w:szCs w:val="22"/>
                <w:lang w:val="en-US" w:eastAsia="zh-TW"/>
              </w:rPr>
              <w:t xml:space="preserve"> 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</w:tc>
      </w:tr>
      <w:tr w:rsidR="00A357A5" w:rsidRPr="004F0772" w:rsidTr="00934F99">
        <w:trPr>
          <w:cantSplit/>
          <w:trHeight w:val="558"/>
        </w:trPr>
        <w:tc>
          <w:tcPr>
            <w:tcW w:w="1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42F5" w:rsidRPr="004F0772" w:rsidRDefault="00947B07" w:rsidP="00E40ACF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姓名</w:t>
            </w:r>
            <w:r w:rsidR="00F200B7" w:rsidRPr="004F0772">
              <w:rPr>
                <w:rFonts w:eastAsia="DFKai-SB"/>
                <w:sz w:val="22"/>
                <w:szCs w:val="22"/>
                <w:lang w:val="en-US" w:eastAsia="zh-TW"/>
              </w:rPr>
              <w:t xml:space="preserve">Name 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</w:tc>
        <w:tc>
          <w:tcPr>
            <w:tcW w:w="751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947B07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/>
                <w:sz w:val="20"/>
                <w:lang w:val="en-US" w:eastAsia="zh-TW"/>
              </w:rPr>
              <w:t>(</w:t>
            </w:r>
            <w:r w:rsidRPr="004F0772">
              <w:rPr>
                <w:rFonts w:eastAsia="DFKai-SB" w:hAnsi="DFKai-SB"/>
                <w:sz w:val="20"/>
                <w:lang w:val="en-US" w:eastAsia="zh-TW"/>
              </w:rPr>
              <w:t>中文</w:t>
            </w:r>
            <w:r w:rsidR="00F200B7" w:rsidRPr="004F0772">
              <w:rPr>
                <w:rFonts w:eastAsia="DFKai-SB"/>
                <w:sz w:val="20"/>
                <w:lang w:val="en-US" w:eastAsia="zh-TW"/>
              </w:rPr>
              <w:t xml:space="preserve"> Chinese</w:t>
            </w:r>
            <w:r w:rsidRPr="004F0772">
              <w:rPr>
                <w:rFonts w:eastAsia="DFKai-SB"/>
                <w:sz w:val="20"/>
                <w:lang w:val="en-US" w:eastAsia="zh-TW"/>
              </w:rPr>
              <w:t>)</w:t>
            </w:r>
          </w:p>
          <w:p w:rsidR="00A357A5" w:rsidRPr="004F0772" w:rsidRDefault="00A357A5" w:rsidP="00E40ACF">
            <w:pPr>
              <w:rPr>
                <w:rFonts w:eastAsia="DFKai-SB"/>
                <w:sz w:val="20"/>
                <w:lang w:val="en-US" w:eastAsia="zh-TW"/>
              </w:rPr>
            </w:pPr>
          </w:p>
          <w:p w:rsidR="00A357A5" w:rsidRPr="004F0772" w:rsidRDefault="00947B07" w:rsidP="00F705B3">
            <w:pPr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/>
                <w:sz w:val="20"/>
                <w:lang w:val="en-US" w:eastAsia="zh-TW"/>
              </w:rPr>
              <w:t>(</w:t>
            </w:r>
            <w:r w:rsidRPr="004F0772">
              <w:rPr>
                <w:rFonts w:eastAsia="DFKai-SB" w:hAnsi="DFKai-SB"/>
                <w:sz w:val="20"/>
                <w:lang w:val="en-US" w:eastAsia="zh-TW"/>
              </w:rPr>
              <w:t>英文</w:t>
            </w:r>
            <w:r w:rsidR="00F200B7" w:rsidRPr="004F0772">
              <w:rPr>
                <w:rFonts w:eastAsia="DFKai-SB"/>
                <w:sz w:val="20"/>
                <w:lang w:val="en-US" w:eastAsia="zh-TW"/>
              </w:rPr>
              <w:t>English</w:t>
            </w:r>
            <w:r w:rsidRPr="004F0772">
              <w:rPr>
                <w:rFonts w:eastAsia="DFKai-SB"/>
                <w:sz w:val="20"/>
                <w:lang w:val="en-US" w:eastAsia="zh-TW"/>
              </w:rPr>
              <w:t>)</w:t>
            </w:r>
          </w:p>
        </w:tc>
      </w:tr>
      <w:tr w:rsidR="00A357A5" w:rsidRPr="004F0772" w:rsidTr="00934F99">
        <w:trPr>
          <w:cantSplit/>
          <w:trHeight w:val="558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8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357A5" w:rsidRPr="004F0772" w:rsidRDefault="00947B07" w:rsidP="00E40ACF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職位</w:t>
            </w:r>
            <w:r w:rsidR="00F200B7" w:rsidRPr="004F0772">
              <w:rPr>
                <w:rFonts w:eastAsia="DFKai-SB"/>
                <w:sz w:val="22"/>
                <w:szCs w:val="22"/>
                <w:lang w:val="en-US" w:eastAsia="zh-TW"/>
              </w:rPr>
              <w:t>Title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</w:tc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shd w:val="clear" w:color="auto" w:fill="auto"/>
          </w:tcPr>
          <w:p w:rsidR="00824D5B" w:rsidRPr="004F0772" w:rsidRDefault="00824D5B" w:rsidP="00E40ACF">
            <w:pPr>
              <w:tabs>
                <w:tab w:val="left" w:pos="1965"/>
              </w:tabs>
              <w:snapToGrid w:val="0"/>
              <w:rPr>
                <w:rFonts w:eastAsia="DFKai-SB"/>
                <w:sz w:val="20"/>
                <w:lang w:val="en-US" w:eastAsia="zh-TW"/>
              </w:rPr>
            </w:pPr>
          </w:p>
          <w:p w:rsidR="00A357A5" w:rsidRPr="004F0772" w:rsidRDefault="00A357A5" w:rsidP="00E40ACF">
            <w:pPr>
              <w:tabs>
                <w:tab w:val="left" w:pos="1965"/>
              </w:tabs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</w:tr>
      <w:tr w:rsidR="00B95072" w:rsidRPr="004F0772" w:rsidTr="00A56C88">
        <w:trPr>
          <w:cantSplit/>
          <w:trHeight w:val="559"/>
        </w:trPr>
        <w:tc>
          <w:tcPr>
            <w:tcW w:w="1842" w:type="dxa"/>
            <w:gridSpan w:val="2"/>
            <w:vMerge w:val="restart"/>
            <w:tcBorders>
              <w:top w:val="single" w:sz="1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B95072" w:rsidRPr="004F0772" w:rsidRDefault="00947B07" w:rsidP="00E40ACF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聯絡方法</w:t>
            </w:r>
            <w:r w:rsidR="00F200B7" w:rsidRPr="004F0772">
              <w:rPr>
                <w:rFonts w:eastAsia="DFKai-SB"/>
                <w:sz w:val="22"/>
                <w:szCs w:val="22"/>
                <w:lang w:val="en-US" w:eastAsia="zh-TW"/>
              </w:rPr>
              <w:t>Contact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</w:tc>
        <w:tc>
          <w:tcPr>
            <w:tcW w:w="4277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B95072" w:rsidRPr="004F0772" w:rsidRDefault="00947B07" w:rsidP="00F705B3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 w:hAnsi="DFKai-SB"/>
                <w:sz w:val="20"/>
                <w:lang w:val="en-US" w:eastAsia="zh-TW"/>
              </w:rPr>
              <w:t>電郵</w:t>
            </w:r>
            <w:r w:rsidR="00F200B7" w:rsidRPr="004F0772">
              <w:rPr>
                <w:rFonts w:eastAsia="DFKai-SB"/>
                <w:sz w:val="20"/>
                <w:lang w:val="en-US" w:eastAsia="zh-TW"/>
              </w:rPr>
              <w:t xml:space="preserve"> Email</w:t>
            </w:r>
            <w:r w:rsidR="00F200B7" w:rsidRPr="004F0772">
              <w:rPr>
                <w:rFonts w:eastAsia="DFKai-SB" w:hAnsi="DFKai-SB"/>
                <w:sz w:val="20"/>
                <w:lang w:val="en-US" w:eastAsia="zh-TW"/>
              </w:rPr>
              <w:t>：</w:t>
            </w:r>
            <w:r w:rsidR="00B95072" w:rsidRPr="004F0772">
              <w:rPr>
                <w:rFonts w:eastAsia="DFKai-SB"/>
                <w:sz w:val="20"/>
                <w:lang w:val="en-US" w:eastAsia="zh-TW"/>
              </w:rPr>
              <w:br/>
            </w:r>
          </w:p>
        </w:tc>
        <w:tc>
          <w:tcPr>
            <w:tcW w:w="3237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8" w:space="0" w:color="000000"/>
            </w:tcBorders>
            <w:shd w:val="clear" w:color="auto" w:fill="auto"/>
          </w:tcPr>
          <w:p w:rsidR="00B95072" w:rsidRPr="004F0772" w:rsidRDefault="00947B07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 w:hAnsi="DFKai-SB"/>
                <w:sz w:val="20"/>
                <w:lang w:val="en-US" w:eastAsia="zh-TW"/>
              </w:rPr>
              <w:t>傳真</w:t>
            </w:r>
            <w:r w:rsidR="00F200B7" w:rsidRPr="004F0772">
              <w:rPr>
                <w:rFonts w:eastAsia="DFKai-SB"/>
                <w:sz w:val="20"/>
                <w:lang w:val="en-US" w:eastAsia="zh-TW"/>
              </w:rPr>
              <w:t>Fax No.</w:t>
            </w:r>
            <w:r w:rsidR="00F200B7" w:rsidRPr="004F0772">
              <w:rPr>
                <w:rFonts w:eastAsia="DFKai-SB" w:hAnsi="DFKai-SB"/>
                <w:sz w:val="20"/>
                <w:lang w:val="en-US" w:eastAsia="zh-TW"/>
              </w:rPr>
              <w:t>：</w:t>
            </w:r>
            <w:r w:rsidR="00B95072" w:rsidRPr="004F0772">
              <w:rPr>
                <w:rFonts w:eastAsia="DFKai-SB"/>
                <w:sz w:val="20"/>
                <w:lang w:val="en-US" w:eastAsia="zh-TW"/>
              </w:rPr>
              <w:br/>
            </w:r>
            <w:r w:rsidRPr="004F0772">
              <w:rPr>
                <w:rFonts w:eastAsia="DFKai-SB"/>
                <w:sz w:val="20"/>
                <w:lang w:val="en-US" w:eastAsia="zh-TW"/>
              </w:rPr>
              <w:t xml:space="preserve">(852) </w:t>
            </w:r>
          </w:p>
        </w:tc>
      </w:tr>
      <w:tr w:rsidR="00B95072" w:rsidRPr="004F0772" w:rsidTr="00A56C88">
        <w:trPr>
          <w:cantSplit/>
          <w:trHeight w:val="559"/>
        </w:trPr>
        <w:tc>
          <w:tcPr>
            <w:tcW w:w="1842" w:type="dxa"/>
            <w:gridSpan w:val="2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95072" w:rsidRPr="004F0772" w:rsidRDefault="00B95072" w:rsidP="00E40ACF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</w:p>
        </w:tc>
        <w:tc>
          <w:tcPr>
            <w:tcW w:w="4277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B95072" w:rsidRPr="004F0772" w:rsidRDefault="00947B07" w:rsidP="00E40ACF">
            <w:pPr>
              <w:snapToGrid w:val="0"/>
              <w:ind w:left="-111" w:firstLine="111"/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 w:hAnsi="DFKai-SB"/>
                <w:sz w:val="20"/>
                <w:lang w:val="en-US" w:eastAsia="zh-TW"/>
              </w:rPr>
              <w:t>辦公室電話</w:t>
            </w:r>
            <w:r w:rsidR="00F200B7" w:rsidRPr="004F0772">
              <w:rPr>
                <w:rFonts w:eastAsia="DFKai-SB"/>
                <w:sz w:val="20"/>
                <w:lang w:val="en-US" w:eastAsia="zh-TW"/>
              </w:rPr>
              <w:t xml:space="preserve"> Office Tel No.</w:t>
            </w:r>
            <w:r w:rsidR="00F200B7" w:rsidRPr="004F0772">
              <w:rPr>
                <w:rFonts w:eastAsia="DFKai-SB" w:hAnsi="DFKai-SB"/>
                <w:sz w:val="20"/>
                <w:lang w:val="en-US" w:eastAsia="zh-TW"/>
              </w:rPr>
              <w:t>：</w:t>
            </w:r>
          </w:p>
          <w:p w:rsidR="00B95072" w:rsidRPr="004F0772" w:rsidRDefault="00947B07" w:rsidP="00F705B3">
            <w:pPr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/>
                <w:sz w:val="20"/>
                <w:lang w:val="en-US" w:eastAsia="zh-TW"/>
              </w:rPr>
              <w:t xml:space="preserve">(852) </w:t>
            </w:r>
          </w:p>
        </w:tc>
        <w:tc>
          <w:tcPr>
            <w:tcW w:w="3237" w:type="dxa"/>
            <w:tcBorders>
              <w:top w:val="single" w:sz="1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95072" w:rsidRPr="004F0772" w:rsidRDefault="00947B07" w:rsidP="00F705B3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  <w:r w:rsidRPr="004F0772">
              <w:rPr>
                <w:rFonts w:eastAsia="DFKai-SB" w:hAnsi="DFKai-SB"/>
                <w:sz w:val="20"/>
                <w:lang w:val="en-US" w:eastAsia="zh-TW"/>
              </w:rPr>
              <w:t>手提電話</w:t>
            </w:r>
            <w:r w:rsidR="00F200B7" w:rsidRPr="004F0772">
              <w:rPr>
                <w:rFonts w:eastAsia="DFKai-SB"/>
                <w:sz w:val="20"/>
                <w:lang w:val="en-US" w:eastAsia="zh-TW"/>
              </w:rPr>
              <w:t xml:space="preserve"> Mobile Phone</w:t>
            </w:r>
            <w:r w:rsidR="00F200B7" w:rsidRPr="004F0772">
              <w:rPr>
                <w:rFonts w:eastAsia="DFKai-SB" w:hAnsi="DFKai-SB"/>
                <w:sz w:val="20"/>
                <w:lang w:val="en-US" w:eastAsia="zh-TW"/>
              </w:rPr>
              <w:t>：</w:t>
            </w:r>
            <w:r w:rsidR="00B95072" w:rsidRPr="004F0772">
              <w:rPr>
                <w:rFonts w:eastAsia="DFKai-SB"/>
                <w:sz w:val="20"/>
                <w:lang w:val="en-US" w:eastAsia="zh-TW"/>
              </w:rPr>
              <w:br/>
            </w:r>
            <w:r w:rsidR="00F705B3" w:rsidRPr="004F0772">
              <w:rPr>
                <w:rFonts w:eastAsia="DFKai-SB"/>
                <w:sz w:val="20"/>
                <w:lang w:val="en-US" w:eastAsia="zh-TW"/>
              </w:rPr>
              <w:t xml:space="preserve">(852) </w:t>
            </w:r>
          </w:p>
        </w:tc>
      </w:tr>
      <w:tr w:rsidR="00A357A5" w:rsidRPr="004F0772" w:rsidTr="00934F99">
        <w:trPr>
          <w:cantSplit/>
          <w:trHeight w:val="559"/>
        </w:trPr>
        <w:tc>
          <w:tcPr>
            <w:tcW w:w="1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357A5" w:rsidRPr="004F0772" w:rsidRDefault="00947B07" w:rsidP="00E40ACF">
            <w:pPr>
              <w:snapToGrid w:val="0"/>
              <w:rPr>
                <w:rFonts w:eastAsia="DFKai-SB"/>
                <w:sz w:val="22"/>
                <w:szCs w:val="22"/>
                <w:lang w:val="en-US"/>
              </w:rPr>
            </w:pP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公司網址</w:t>
            </w:r>
            <w:r w:rsidR="00F200B7" w:rsidRPr="004F0772">
              <w:rPr>
                <w:rFonts w:eastAsia="DFKai-SB"/>
                <w:sz w:val="22"/>
                <w:szCs w:val="22"/>
                <w:lang w:val="en-US" w:eastAsia="zh-TW"/>
              </w:rPr>
              <w:t xml:space="preserve"> Website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</w:tc>
        <w:tc>
          <w:tcPr>
            <w:tcW w:w="75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A357A5" w:rsidP="00824D5B">
            <w:pPr>
              <w:snapToGrid w:val="0"/>
              <w:rPr>
                <w:rFonts w:eastAsia="DFKai-SB"/>
                <w:sz w:val="20"/>
                <w:lang w:val="en-US"/>
              </w:rPr>
            </w:pPr>
          </w:p>
        </w:tc>
      </w:tr>
      <w:tr w:rsidR="00A357A5" w:rsidRPr="004F0772" w:rsidTr="00934F99">
        <w:trPr>
          <w:cantSplit/>
          <w:trHeight w:val="559"/>
        </w:trPr>
        <w:tc>
          <w:tcPr>
            <w:tcW w:w="1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F200B7" w:rsidRPr="004F0772" w:rsidRDefault="00F200B7" w:rsidP="00E27C87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僱</w:t>
            </w:r>
            <w:r w:rsidR="009D0FC9" w:rsidRPr="004F0772">
              <w:rPr>
                <w:rFonts w:eastAsia="DFKai-SB"/>
                <w:sz w:val="22"/>
                <w:szCs w:val="22"/>
                <w:lang w:val="en-US" w:eastAsia="zh-TW"/>
              </w:rPr>
              <w:t xml:space="preserve">  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員</w:t>
            </w:r>
            <w:r w:rsidR="009D0FC9" w:rsidRPr="004F0772">
              <w:rPr>
                <w:rFonts w:eastAsia="DFKai-SB"/>
                <w:sz w:val="22"/>
                <w:szCs w:val="22"/>
                <w:lang w:val="en-US" w:eastAsia="zh-TW"/>
              </w:rPr>
              <w:t xml:space="preserve">  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數</w:t>
            </w:r>
            <w:r w:rsidR="009D0FC9" w:rsidRPr="004F0772">
              <w:rPr>
                <w:rFonts w:eastAsia="DFKai-SB"/>
                <w:sz w:val="22"/>
                <w:szCs w:val="22"/>
                <w:lang w:val="en-US" w:eastAsia="zh-TW"/>
              </w:rPr>
              <w:t xml:space="preserve">  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目</w:t>
            </w:r>
          </w:p>
          <w:p w:rsidR="00A357A5" w:rsidRPr="004F0772" w:rsidRDefault="00F200B7" w:rsidP="00E40ACF">
            <w:pPr>
              <w:snapToGrid w:val="0"/>
              <w:rPr>
                <w:rFonts w:eastAsia="DFKai-SB"/>
                <w:sz w:val="22"/>
                <w:szCs w:val="22"/>
                <w:lang w:val="en-US" w:eastAsia="zh-TW"/>
              </w:rPr>
            </w:pPr>
            <w:proofErr w:type="spellStart"/>
            <w:r w:rsidRPr="004F0772">
              <w:rPr>
                <w:rFonts w:eastAsia="DFKai-SB"/>
                <w:sz w:val="22"/>
                <w:szCs w:val="22"/>
                <w:lang w:val="en-US" w:eastAsia="zh-TW"/>
              </w:rPr>
              <w:t>No.of</w:t>
            </w:r>
            <w:proofErr w:type="spellEnd"/>
            <w:r w:rsidRPr="004F0772">
              <w:rPr>
                <w:rFonts w:eastAsia="DFKai-SB"/>
                <w:sz w:val="22"/>
                <w:szCs w:val="22"/>
                <w:lang w:val="en-US" w:eastAsia="zh-TW"/>
              </w:rPr>
              <w:t xml:space="preserve"> Staff</w:t>
            </w:r>
            <w:r w:rsidR="00947B07"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E27C87" w:rsidP="00E40ACF">
            <w:pPr>
              <w:snapToGrid w:val="0"/>
              <w:rPr>
                <w:rFonts w:eastAsia="DFKai-SB"/>
                <w:sz w:val="20"/>
                <w:lang w:val="en-AU" w:eastAsia="zh-TW"/>
              </w:rPr>
            </w:pPr>
            <w:r w:rsidRPr="004F0772">
              <w:rPr>
                <w:rFonts w:eastAsia="DFKai-SB" w:hAnsi="DFKai-SB"/>
                <w:sz w:val="20"/>
                <w:lang w:val="en-AU" w:eastAsia="zh-TW"/>
              </w:rPr>
              <w:t>香港</w:t>
            </w:r>
            <w:r w:rsidRPr="004F0772">
              <w:rPr>
                <w:rFonts w:eastAsia="DFKai-SB"/>
                <w:sz w:val="20"/>
                <w:lang w:val="en-AU" w:eastAsia="zh-TW"/>
              </w:rPr>
              <w:t>(Hong Kong)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E27C87" w:rsidP="00D11CCE">
            <w:pPr>
              <w:snapToGrid w:val="0"/>
              <w:rPr>
                <w:rFonts w:eastAsia="DFKai-SB"/>
                <w:sz w:val="22"/>
                <w:szCs w:val="22"/>
                <w:lang w:val="en-AU" w:eastAsia="zh-TW"/>
              </w:rPr>
            </w:pPr>
            <w:r w:rsidRPr="004F0772">
              <w:rPr>
                <w:rFonts w:eastAsia="DFKai-SB" w:hAnsi="DFKai-SB"/>
                <w:sz w:val="20"/>
                <w:lang w:val="en-AU" w:eastAsia="zh-TW"/>
              </w:rPr>
              <w:t>境外</w:t>
            </w:r>
            <w:r w:rsidRPr="004F0772">
              <w:rPr>
                <w:rFonts w:eastAsia="DFKai-SB"/>
                <w:sz w:val="20"/>
                <w:lang w:val="en-AU" w:eastAsia="zh-TW"/>
              </w:rPr>
              <w:t>(Outside Hong Kong)</w:t>
            </w:r>
          </w:p>
        </w:tc>
      </w:tr>
      <w:tr w:rsidR="004974D0" w:rsidRPr="004F0772" w:rsidTr="00934F99">
        <w:trPr>
          <w:cantSplit/>
          <w:trHeight w:val="559"/>
        </w:trPr>
        <w:tc>
          <w:tcPr>
            <w:tcW w:w="61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00B7" w:rsidRPr="004F0772" w:rsidRDefault="004974D0" w:rsidP="00E44C95">
            <w:pPr>
              <w:snapToGrid w:val="0"/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color w:val="000000" w:themeColor="text1"/>
                <w:sz w:val="22"/>
                <w:szCs w:val="22"/>
                <w:lang w:val="en-US" w:eastAsia="zh-TW"/>
              </w:rPr>
              <w:t>公司曾參加本會以往的內地推廣計劃</w:t>
            </w:r>
          </w:p>
          <w:p w:rsidR="004974D0" w:rsidRPr="004F0772" w:rsidRDefault="00F200B7" w:rsidP="00F200B7">
            <w:pPr>
              <w:snapToGrid w:val="0"/>
              <w:rPr>
                <w:rFonts w:eastAsia="DFKai-SB"/>
                <w:color w:val="FF0000"/>
                <w:sz w:val="22"/>
                <w:szCs w:val="22"/>
                <w:lang w:val="en-AU" w:eastAsia="zh-TW"/>
              </w:rPr>
            </w:pP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Have you joined </w:t>
            </w:r>
            <w:proofErr w:type="spellStart"/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HKSiA</w:t>
            </w:r>
            <w:proofErr w:type="spellEnd"/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Mainland promotion program in past</w:t>
            </w:r>
            <w:r w:rsidR="004974D0" w:rsidRPr="004F0772">
              <w:rPr>
                <w:rFonts w:eastAsia="DFKai-SB" w:hAnsi="DFKai-SB"/>
                <w:color w:val="000000" w:themeColor="text1"/>
                <w:sz w:val="22"/>
                <w:szCs w:val="22"/>
                <w:lang w:val="en-US" w:eastAsia="zh-TW"/>
              </w:rPr>
              <w:t>：</w:t>
            </w:r>
            <w:r w:rsidR="004A18FF" w:rsidRPr="004F0772">
              <w:rPr>
                <w:rFonts w:eastAsia="DFKai-SB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05B3" w:rsidRPr="004F0772">
              <w:rPr>
                <w:rFonts w:eastAsia="DFKai-SB"/>
                <w:sz w:val="22"/>
                <w:szCs w:val="22"/>
                <w:lang w:val="en-US" w:eastAsia="zh-TW"/>
              </w:rPr>
              <w:instrText xml:space="preserve"> FORMCHECKBOX </w:instrText>
            </w:r>
            <w:r w:rsidR="004A18FF" w:rsidRPr="004F0772">
              <w:rPr>
                <w:rFonts w:eastAsia="DFKai-SB"/>
                <w:sz w:val="22"/>
                <w:szCs w:val="22"/>
                <w:lang w:val="en-US"/>
              </w:rPr>
            </w:r>
            <w:r w:rsidR="004A18FF" w:rsidRPr="004F0772">
              <w:rPr>
                <w:rFonts w:eastAsia="DFKai-SB"/>
                <w:sz w:val="22"/>
                <w:szCs w:val="22"/>
                <w:lang w:val="en-US"/>
              </w:rPr>
              <w:fldChar w:fldCharType="end"/>
            </w:r>
            <w:r w:rsidR="004974D0"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是</w:t>
            </w:r>
            <w:r w:rsidRPr="004F0772">
              <w:rPr>
                <w:rFonts w:eastAsia="DFKai-SB"/>
                <w:sz w:val="22"/>
                <w:szCs w:val="22"/>
                <w:lang w:val="en-US" w:eastAsia="zh-TW"/>
              </w:rPr>
              <w:t>Yes</w:t>
            </w:r>
            <w:r w:rsidR="004974D0" w:rsidRPr="004F0772">
              <w:rPr>
                <w:rFonts w:eastAsia="DFKai-SB"/>
                <w:sz w:val="22"/>
                <w:szCs w:val="22"/>
                <w:lang w:val="en-US" w:eastAsia="zh-TW"/>
              </w:rPr>
              <w:t xml:space="preserve">  </w:t>
            </w:r>
            <w:r w:rsidR="004A18FF" w:rsidRPr="004F0772">
              <w:rPr>
                <w:rFonts w:eastAsia="DFKai-SB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974D0" w:rsidRPr="004F0772">
              <w:rPr>
                <w:rFonts w:eastAsia="DFKai-SB"/>
                <w:sz w:val="22"/>
                <w:szCs w:val="22"/>
                <w:lang w:val="en-US" w:eastAsia="zh-TW"/>
              </w:rPr>
              <w:instrText xml:space="preserve"> FORMCHECKBOX </w:instrText>
            </w:r>
            <w:r w:rsidR="004A18FF" w:rsidRPr="004F0772">
              <w:rPr>
                <w:rFonts w:eastAsia="DFKai-SB"/>
                <w:sz w:val="22"/>
                <w:szCs w:val="22"/>
                <w:lang w:val="en-US"/>
              </w:rPr>
            </w:r>
            <w:r w:rsidR="004A18FF" w:rsidRPr="004F0772">
              <w:rPr>
                <w:rFonts w:eastAsia="DFKai-SB"/>
                <w:sz w:val="22"/>
                <w:szCs w:val="22"/>
                <w:lang w:val="en-US"/>
              </w:rPr>
              <w:fldChar w:fldCharType="end"/>
            </w:r>
            <w:r w:rsidR="004974D0"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否</w:t>
            </w:r>
            <w:r w:rsidRPr="004F0772">
              <w:rPr>
                <w:rFonts w:eastAsia="DFKai-SB"/>
                <w:sz w:val="22"/>
                <w:szCs w:val="22"/>
                <w:lang w:val="en-US" w:eastAsia="zh-TW"/>
              </w:rPr>
              <w:t>No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27C87" w:rsidRPr="004F0772" w:rsidRDefault="00E27C87" w:rsidP="00E27C87">
            <w:pPr>
              <w:snapToGrid w:val="0"/>
              <w:rPr>
                <w:rFonts w:eastAsia="DFKai-SB"/>
                <w:sz w:val="22"/>
                <w:szCs w:val="22"/>
                <w:lang w:val="en-AU" w:eastAsia="zh-TW"/>
              </w:rPr>
            </w:pPr>
            <w:r w:rsidRPr="004F0772">
              <w:rPr>
                <w:rFonts w:eastAsia="DFKai-SB" w:hAnsi="DFKai-SB"/>
                <w:sz w:val="22"/>
                <w:szCs w:val="22"/>
                <w:lang w:val="en-AU" w:eastAsia="zh-TW"/>
              </w:rPr>
              <w:t>香港註冊公司</w:t>
            </w:r>
            <w:r w:rsidRPr="004F0772">
              <w:rPr>
                <w:rFonts w:eastAsia="DFKai-SB"/>
                <w:sz w:val="22"/>
                <w:szCs w:val="22"/>
                <w:lang w:val="en-AU" w:eastAsia="zh-TW"/>
              </w:rPr>
              <w:t>Hong Kong Registered Company</w:t>
            </w:r>
            <w:r w:rsidRPr="004F0772">
              <w:rPr>
                <w:rFonts w:eastAsia="DFKai-SB" w:hAnsi="DFKai-SB"/>
                <w:sz w:val="22"/>
                <w:szCs w:val="22"/>
                <w:lang w:val="en-AU" w:eastAsia="zh-TW"/>
              </w:rPr>
              <w:t>：</w:t>
            </w:r>
          </w:p>
          <w:p w:rsidR="004974D0" w:rsidRPr="004F0772" w:rsidRDefault="004A18FF" w:rsidP="00E27C87">
            <w:pPr>
              <w:snapToGrid w:val="0"/>
              <w:rPr>
                <w:rFonts w:eastAsia="DFKai-SB"/>
                <w:color w:val="FF0000"/>
                <w:sz w:val="22"/>
                <w:szCs w:val="22"/>
                <w:lang w:val="en-AU" w:eastAsia="zh-TW"/>
              </w:rPr>
            </w:pPr>
            <w:r w:rsidRPr="004F0772">
              <w:rPr>
                <w:rFonts w:eastAsia="DFKai-SB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7C87" w:rsidRPr="004F0772">
              <w:rPr>
                <w:rFonts w:eastAsia="DFKai-SB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sz w:val="22"/>
                <w:szCs w:val="22"/>
                <w:lang w:val="en-US"/>
              </w:rPr>
              <w:fldChar w:fldCharType="end"/>
            </w:r>
            <w:r w:rsidR="00E27C87" w:rsidRPr="004F0772">
              <w:rPr>
                <w:rFonts w:eastAsia="DFKai-SB" w:hAnsi="DFKai-SB"/>
                <w:sz w:val="22"/>
                <w:szCs w:val="22"/>
                <w:lang w:val="en-AU" w:eastAsia="zh-TW"/>
              </w:rPr>
              <w:t>是</w:t>
            </w:r>
            <w:r w:rsidR="00E27C87" w:rsidRPr="004F0772">
              <w:rPr>
                <w:rFonts w:eastAsia="DFKai-SB"/>
                <w:sz w:val="22"/>
                <w:szCs w:val="22"/>
                <w:lang w:val="en-AU" w:eastAsia="zh-TW"/>
              </w:rPr>
              <w:t>Yes  </w:t>
            </w:r>
            <w:r w:rsidRPr="004F0772">
              <w:rPr>
                <w:rFonts w:eastAsia="DFKai-SB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7C87" w:rsidRPr="004F0772">
              <w:rPr>
                <w:rFonts w:eastAsia="DFKai-SB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sz w:val="22"/>
                <w:szCs w:val="22"/>
                <w:lang w:val="en-US"/>
              </w:rPr>
              <w:fldChar w:fldCharType="end"/>
            </w:r>
            <w:r w:rsidR="00E27C87" w:rsidRPr="004F0772">
              <w:rPr>
                <w:rFonts w:eastAsia="DFKai-SB" w:hAnsi="DFKai-SB"/>
                <w:sz w:val="22"/>
                <w:szCs w:val="22"/>
                <w:lang w:val="en-AU" w:eastAsia="zh-TW"/>
              </w:rPr>
              <w:t>否</w:t>
            </w:r>
            <w:r w:rsidR="00E27C87" w:rsidRPr="004F0772">
              <w:rPr>
                <w:rFonts w:eastAsia="DFKai-SB"/>
                <w:sz w:val="22"/>
                <w:szCs w:val="22"/>
                <w:lang w:val="en-AU" w:eastAsia="zh-TW"/>
              </w:rPr>
              <w:t>No</w:t>
            </w:r>
          </w:p>
        </w:tc>
      </w:tr>
      <w:tr w:rsidR="00A357A5" w:rsidRPr="004F0772" w:rsidTr="00850591">
        <w:trPr>
          <w:cantSplit/>
          <w:trHeight w:val="559"/>
        </w:trPr>
        <w:tc>
          <w:tcPr>
            <w:tcW w:w="93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947B07" w:rsidP="00186572">
            <w:pPr>
              <w:snapToGrid w:val="0"/>
              <w:rPr>
                <w:rFonts w:eastAsia="DFKai-SB"/>
                <w:sz w:val="22"/>
                <w:szCs w:val="22"/>
                <w:lang w:val="en-AU" w:eastAsia="zh-TW"/>
              </w:rPr>
            </w:pP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TW"/>
              </w:rPr>
              <w:t>曾獲獎項</w:t>
            </w:r>
            <w:r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 xml:space="preserve"> (</w:t>
            </w: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TW"/>
              </w:rPr>
              <w:t>先列出最近期的獎項</w:t>
            </w:r>
            <w:r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>)</w:t>
            </w:r>
            <w:r w:rsidR="00186572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 xml:space="preserve"> List of Award (in reverse chronological order)</w:t>
            </w:r>
            <w:r w:rsidRPr="004F0772">
              <w:rPr>
                <w:rFonts w:eastAsia="DFKai-SB" w:hAnsi="DFKai-SB"/>
                <w:sz w:val="22"/>
                <w:szCs w:val="22"/>
                <w:lang w:val="en-US" w:eastAsia="zh-TW"/>
              </w:rPr>
              <w:t>：</w:t>
            </w:r>
          </w:p>
        </w:tc>
      </w:tr>
      <w:tr w:rsidR="00A357A5" w:rsidRPr="004F0772" w:rsidTr="00934F99">
        <w:trPr>
          <w:cantSplit/>
          <w:trHeight w:val="559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357A5" w:rsidRPr="004F0772" w:rsidRDefault="00947B07" w:rsidP="00CE545D">
            <w:pPr>
              <w:snapToGrid w:val="0"/>
              <w:jc w:val="center"/>
              <w:rPr>
                <w:rFonts w:eastAsia="DFKai-SB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TW"/>
              </w:rPr>
              <w:t>年份</w:t>
            </w:r>
            <w:r w:rsidR="00D06AF0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>Year</w:t>
            </w:r>
          </w:p>
        </w:tc>
        <w:tc>
          <w:tcPr>
            <w:tcW w:w="4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947B07" w:rsidP="00CE545D">
            <w:pPr>
              <w:snapToGrid w:val="0"/>
              <w:jc w:val="center"/>
              <w:rPr>
                <w:rFonts w:eastAsia="DFKai-SB"/>
                <w:sz w:val="20"/>
                <w:lang w:val="en-AU" w:eastAsia="zh-TW"/>
              </w:rPr>
            </w:pP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TW"/>
              </w:rPr>
              <w:t>獎項名稱</w:t>
            </w:r>
            <w:r w:rsidR="00D06AF0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>Award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947B07" w:rsidP="00CE545D">
            <w:pPr>
              <w:snapToGrid w:val="0"/>
              <w:jc w:val="center"/>
              <w:rPr>
                <w:rFonts w:eastAsia="DFKai-SB"/>
                <w:sz w:val="22"/>
                <w:szCs w:val="22"/>
                <w:lang w:val="en-AU" w:eastAsia="zh-TW"/>
              </w:rPr>
            </w:pPr>
            <w:r w:rsidRPr="004F0772">
              <w:rPr>
                <w:rFonts w:eastAsia="DFKai-SB" w:hAnsi="DFKai-SB"/>
                <w:b/>
                <w:sz w:val="22"/>
                <w:szCs w:val="22"/>
                <w:lang w:val="en-US" w:eastAsia="zh-TW"/>
              </w:rPr>
              <w:t>頒獎機構</w:t>
            </w:r>
            <w:r w:rsidR="00D06AF0" w:rsidRPr="004F0772">
              <w:rPr>
                <w:rFonts w:eastAsia="DFKai-SB"/>
                <w:b/>
                <w:sz w:val="22"/>
                <w:szCs w:val="22"/>
                <w:lang w:val="en-US" w:eastAsia="zh-TW"/>
              </w:rPr>
              <w:t>Organizer</w:t>
            </w:r>
          </w:p>
        </w:tc>
      </w:tr>
      <w:tr w:rsidR="00CE545D" w:rsidRPr="004F0772" w:rsidTr="00934F99">
        <w:trPr>
          <w:cantSplit/>
          <w:trHeight w:val="559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CE545D" w:rsidRPr="004F0772" w:rsidRDefault="00CE545D" w:rsidP="00E40ACF">
            <w:pPr>
              <w:snapToGrid w:val="0"/>
              <w:jc w:val="center"/>
              <w:rPr>
                <w:rFonts w:eastAsia="DFKai-SB"/>
                <w:b/>
                <w:sz w:val="22"/>
                <w:szCs w:val="22"/>
                <w:lang w:val="en-US" w:eastAsia="zh-TW"/>
              </w:rPr>
            </w:pPr>
          </w:p>
        </w:tc>
        <w:tc>
          <w:tcPr>
            <w:tcW w:w="4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E545D" w:rsidRPr="004F0772" w:rsidRDefault="00CE545D" w:rsidP="00E40ACF">
            <w:pPr>
              <w:snapToGrid w:val="0"/>
              <w:rPr>
                <w:rFonts w:eastAsia="DFKai-SB"/>
                <w:b/>
                <w:sz w:val="22"/>
                <w:szCs w:val="22"/>
                <w:lang w:val="en-US" w:eastAsia="zh-TW"/>
              </w:rPr>
            </w:pP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E545D" w:rsidRPr="004F0772" w:rsidRDefault="00CE545D" w:rsidP="00E40ACF">
            <w:pPr>
              <w:snapToGrid w:val="0"/>
              <w:rPr>
                <w:rFonts w:eastAsia="DFKai-SB"/>
                <w:b/>
                <w:sz w:val="22"/>
                <w:szCs w:val="22"/>
                <w:lang w:val="en-US" w:eastAsia="zh-TW"/>
              </w:rPr>
            </w:pPr>
          </w:p>
        </w:tc>
      </w:tr>
      <w:tr w:rsidR="00A357A5" w:rsidRPr="004F0772" w:rsidTr="00934F99">
        <w:trPr>
          <w:cantSplit/>
          <w:trHeight w:val="559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jc w:val="center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4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</w:tr>
      <w:tr w:rsidR="00A357A5" w:rsidRPr="004F0772" w:rsidTr="00934F99">
        <w:trPr>
          <w:cantSplit/>
          <w:trHeight w:val="559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jc w:val="center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4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</w:tr>
      <w:tr w:rsidR="00A357A5" w:rsidRPr="004F0772" w:rsidTr="00934F99">
        <w:trPr>
          <w:cantSplit/>
          <w:trHeight w:val="559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jc w:val="center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4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</w:tr>
      <w:tr w:rsidR="00A357A5" w:rsidRPr="004F0772" w:rsidTr="00934F99">
        <w:trPr>
          <w:cantSplit/>
          <w:trHeight w:val="559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jc w:val="center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4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357A5" w:rsidRPr="004F0772" w:rsidRDefault="00A357A5" w:rsidP="00E40ACF">
            <w:pPr>
              <w:snapToGrid w:val="0"/>
              <w:rPr>
                <w:rFonts w:eastAsia="DFKai-SB"/>
                <w:sz w:val="20"/>
                <w:lang w:val="en-US" w:eastAsia="zh-TW"/>
              </w:rPr>
            </w:pPr>
          </w:p>
        </w:tc>
      </w:tr>
    </w:tbl>
    <w:p w:rsidR="001955E5" w:rsidRPr="004F0772" w:rsidRDefault="00947B07" w:rsidP="001955E5">
      <w:pPr>
        <w:rPr>
          <w:rFonts w:eastAsia="DFKai-SB"/>
          <w:i/>
          <w:sz w:val="20"/>
          <w:lang w:eastAsia="zh-TW"/>
        </w:rPr>
      </w:pPr>
      <w:r w:rsidRPr="004F0772">
        <w:rPr>
          <w:rFonts w:eastAsia="DFKai-SB"/>
          <w:i/>
          <w:sz w:val="20"/>
          <w:lang w:eastAsia="zh-TW"/>
        </w:rPr>
        <w:t xml:space="preserve">* </w:t>
      </w:r>
      <w:r w:rsidRPr="004F0772">
        <w:rPr>
          <w:rFonts w:eastAsia="DFKai-SB" w:hAnsi="DFKai-SB"/>
          <w:i/>
          <w:sz w:val="20"/>
          <w:lang w:eastAsia="zh-TW"/>
        </w:rPr>
        <w:t>請</w:t>
      </w:r>
      <w:r w:rsidR="00A54C5A" w:rsidRPr="004F0772">
        <w:rPr>
          <w:rFonts w:eastAsia="DFKai-SB" w:hAnsi="DFKai-SB"/>
          <w:i/>
          <w:sz w:val="20"/>
          <w:lang w:eastAsia="zh-HK"/>
        </w:rPr>
        <w:t>於合適位置填上</w:t>
      </w:r>
      <w:r w:rsidR="00A54C5A" w:rsidRPr="004F0772">
        <w:rPr>
          <w:rFonts w:eastAsia="DFKai-SB"/>
          <w:i/>
          <w:sz w:val="20"/>
          <w:lang w:eastAsia="zh-HK"/>
        </w:rPr>
        <w:t xml:space="preserve"> “</w:t>
      </w:r>
      <w:r w:rsidR="00A54C5A" w:rsidRPr="004F0772">
        <w:rPr>
          <w:rFonts w:eastAsia="DFKai-SB"/>
          <w:i/>
          <w:sz w:val="20"/>
          <w:lang w:eastAsia="zh-HK"/>
        </w:rPr>
        <w:sym w:font="Wingdings" w:char="F0FC"/>
      </w:r>
      <w:r w:rsidR="00A54C5A" w:rsidRPr="004F0772">
        <w:rPr>
          <w:rFonts w:eastAsia="DFKai-SB"/>
          <w:i/>
          <w:sz w:val="20"/>
          <w:lang w:eastAsia="zh-HK"/>
        </w:rPr>
        <w:t>”</w:t>
      </w:r>
      <w:r w:rsidR="00E97D25" w:rsidRPr="004F0772">
        <w:rPr>
          <w:rFonts w:eastAsia="DFKai-SB"/>
          <w:i/>
          <w:color w:val="000000" w:themeColor="text1"/>
          <w:sz w:val="20"/>
          <w:lang w:eastAsia="zh-HK"/>
        </w:rPr>
        <w:t xml:space="preserve"> Please tick the appropriate box</w:t>
      </w:r>
    </w:p>
    <w:p w:rsidR="002B45E2" w:rsidRDefault="00E97D25" w:rsidP="002B45E2">
      <w:pPr>
        <w:jc w:val="left"/>
        <w:rPr>
          <w:rFonts w:ascii="DFKai-SB" w:eastAsia="DFKai-SB" w:hAnsi="DFKai-SB"/>
          <w:szCs w:val="24"/>
          <w:lang w:eastAsia="zh-TW"/>
        </w:rPr>
      </w:pPr>
      <w:r w:rsidRPr="004F0772">
        <w:rPr>
          <w:rFonts w:eastAsia="DFKai-SB"/>
          <w:i/>
          <w:sz w:val="20"/>
          <w:lang w:eastAsia="zh-TW"/>
        </w:rPr>
        <w:t>**</w:t>
      </w:r>
      <w:r w:rsidRPr="004F0772">
        <w:rPr>
          <w:rFonts w:eastAsia="DFKai-SB" w:hAnsi="DFKai-SB"/>
          <w:i/>
          <w:sz w:val="20"/>
          <w:lang w:eastAsia="zh-TW"/>
        </w:rPr>
        <w:t>電郵是我們的主要聯繫方式，請提供會被定期检查的電郵信箱！</w:t>
      </w:r>
      <w:r w:rsidRPr="004F0772">
        <w:rPr>
          <w:rFonts w:eastAsia="DFKai-SB"/>
          <w:i/>
          <w:sz w:val="20"/>
          <w:lang w:eastAsia="zh-TW"/>
        </w:rPr>
        <w:t xml:space="preserve">Email is our primary mode of contact, so only </w:t>
      </w:r>
      <w:r w:rsidR="001755E9" w:rsidRPr="004F0772">
        <w:rPr>
          <w:rFonts w:eastAsia="DFKai-SB"/>
          <w:i/>
          <w:sz w:val="20"/>
          <w:lang w:eastAsia="zh-TW"/>
        </w:rPr>
        <w:t>provide</w:t>
      </w:r>
      <w:r w:rsidRPr="004F0772">
        <w:rPr>
          <w:rFonts w:eastAsia="DFKai-SB"/>
          <w:i/>
          <w:sz w:val="20"/>
          <w:lang w:eastAsia="zh-TW"/>
        </w:rPr>
        <w:t xml:space="preserve"> an email account that is regularly checked!</w:t>
      </w:r>
      <w:r w:rsidR="008B732C" w:rsidRPr="000C209F">
        <w:rPr>
          <w:rFonts w:ascii="DFKai-SB" w:eastAsia="DFKai-SB" w:hAnsi="DFKai-SB"/>
          <w:szCs w:val="24"/>
          <w:lang w:eastAsia="zh-TW"/>
        </w:rPr>
        <w:br w:type="page"/>
      </w:r>
    </w:p>
    <w:p w:rsidR="002B45E2" w:rsidRPr="004F0772" w:rsidRDefault="002B45E2" w:rsidP="002B45E2">
      <w:pPr>
        <w:jc w:val="right"/>
        <w:rPr>
          <w:rFonts w:eastAsia="DFKai-SB"/>
          <w:szCs w:val="24"/>
          <w:lang w:eastAsia="zh-TW"/>
        </w:rPr>
      </w:pPr>
    </w:p>
    <w:p w:rsidR="00F67F43" w:rsidRPr="004F0772" w:rsidRDefault="00BC6132" w:rsidP="002B45E2">
      <w:pPr>
        <w:jc w:val="right"/>
        <w:rPr>
          <w:rFonts w:eastAsia="DFKai-SB"/>
          <w:sz w:val="20"/>
          <w:lang w:eastAsia="zh-TW"/>
        </w:rPr>
      </w:pPr>
      <w:r w:rsidRPr="004F0772">
        <w:rPr>
          <w:rFonts w:eastAsia="DFKai-SB"/>
          <w:b/>
          <w:sz w:val="28"/>
          <w:szCs w:val="28"/>
          <w:u w:val="single"/>
          <w:lang w:eastAsia="zh-TW"/>
        </w:rPr>
        <w:t>Appendix</w:t>
      </w:r>
      <w:r w:rsidR="00A9788D" w:rsidRPr="004F0772">
        <w:rPr>
          <w:rFonts w:eastAsia="DFKai-SB"/>
          <w:b/>
          <w:sz w:val="28"/>
          <w:szCs w:val="28"/>
          <w:u w:val="single"/>
          <w:lang w:eastAsia="zh-TW"/>
        </w:rPr>
        <w:t xml:space="preserve"> I</w:t>
      </w:r>
    </w:p>
    <w:p w:rsidR="00B04401" w:rsidRPr="004F0772" w:rsidRDefault="00EE59CC" w:rsidP="000B3DEF">
      <w:pPr>
        <w:rPr>
          <w:rFonts w:eastAsia="DFKai-SB"/>
          <w:b/>
          <w:color w:val="000000" w:themeColor="text1"/>
          <w:szCs w:val="24"/>
          <w:lang w:eastAsia="zh-TW"/>
        </w:rPr>
      </w:pPr>
      <w:r w:rsidRPr="004F0772">
        <w:rPr>
          <w:rFonts w:eastAsia="DFKai-SB"/>
          <w:b/>
          <w:color w:val="000000" w:themeColor="text1"/>
          <w:szCs w:val="24"/>
          <w:lang w:eastAsia="zh-TW"/>
        </w:rPr>
        <w:t>Part II: Basic Information of Company for Hong Kong Pavilion</w:t>
      </w:r>
      <w:r w:rsidR="00AF7A81" w:rsidRPr="004F0772">
        <w:rPr>
          <w:rFonts w:eastAsia="DFKai-SB"/>
          <w:b/>
          <w:color w:val="000000" w:themeColor="text1"/>
          <w:szCs w:val="24"/>
          <w:lang w:eastAsia="zh-TW"/>
        </w:rPr>
        <w:t xml:space="preserve"> booklet </w:t>
      </w:r>
    </w:p>
    <w:p w:rsidR="00970EDA" w:rsidRPr="004F0772" w:rsidRDefault="00970EDA" w:rsidP="000B3DEF">
      <w:pPr>
        <w:rPr>
          <w:rFonts w:eastAsia="DFKai-SB"/>
          <w:b/>
          <w:color w:val="000000" w:themeColor="text1"/>
          <w:szCs w:val="24"/>
          <w:lang w:val="en-US" w:eastAsia="zh-TW"/>
        </w:rPr>
      </w:pPr>
    </w:p>
    <w:p w:rsidR="009A2319" w:rsidRPr="004F0772" w:rsidRDefault="009A2319" w:rsidP="00EE59CC">
      <w:pPr>
        <w:tabs>
          <w:tab w:val="left" w:pos="2310"/>
        </w:tabs>
        <w:spacing w:line="240" w:lineRule="atLeast"/>
        <w:jc w:val="left"/>
        <w:rPr>
          <w:rFonts w:eastAsia="DFKai-SB"/>
          <w:szCs w:val="24"/>
          <w:lang w:eastAsia="zh-TW"/>
        </w:rPr>
      </w:pPr>
      <w:r w:rsidRPr="004F0772">
        <w:rPr>
          <w:rFonts w:eastAsia="DFKai-SB"/>
          <w:color w:val="000000" w:themeColor="text1"/>
          <w:szCs w:val="24"/>
          <w:lang w:eastAsia="zh-TW"/>
        </w:rPr>
        <w:t xml:space="preserve">All information must be supplied </w:t>
      </w:r>
      <w:r w:rsidRPr="004F0772">
        <w:rPr>
          <w:rFonts w:eastAsia="DFKai-SB"/>
          <w:color w:val="0070C0"/>
          <w:szCs w:val="24"/>
          <w:u w:val="single"/>
          <w:lang w:eastAsia="zh-TW"/>
        </w:rPr>
        <w:t>in English</w:t>
      </w:r>
      <w:r w:rsidRPr="004F0772">
        <w:rPr>
          <w:rFonts w:eastAsia="DFKai-SB"/>
          <w:color w:val="000000" w:themeColor="text1"/>
          <w:szCs w:val="24"/>
          <w:lang w:eastAsia="zh-TW"/>
        </w:rPr>
        <w:t xml:space="preserve"> unless otherwise stated </w:t>
      </w:r>
    </w:p>
    <w:tbl>
      <w:tblPr>
        <w:tblW w:w="9611" w:type="dxa"/>
        <w:tblInd w:w="-5" w:type="dxa"/>
        <w:tblLayout w:type="fixed"/>
        <w:tblLook w:val="0000"/>
      </w:tblPr>
      <w:tblGrid>
        <w:gridCol w:w="2127"/>
        <w:gridCol w:w="3940"/>
        <w:gridCol w:w="3544"/>
      </w:tblGrid>
      <w:tr w:rsidR="00A357A5" w:rsidRPr="004F0772" w:rsidTr="003840E0">
        <w:trPr>
          <w:trHeight w:val="47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C61A9F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Company Name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A357A5" w:rsidP="007943ED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  <w:lang w:eastAsia="zh-TW"/>
              </w:rPr>
            </w:pPr>
          </w:p>
        </w:tc>
      </w:tr>
      <w:tr w:rsidR="00771571" w:rsidRPr="004F0772" w:rsidTr="003840E0">
        <w:trPr>
          <w:trHeight w:val="47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571" w:rsidRPr="004F0772" w:rsidRDefault="00EB541F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lang w:eastAsia="zh-HK"/>
              </w:rPr>
              <w:t>Technical Field</w:t>
            </w:r>
            <w:r w:rsidR="00771571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15D0" w:rsidRPr="004F0772" w:rsidRDefault="004A18FF" w:rsidP="00431768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1571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Cloud computing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1571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Big Data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1571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proofErr w:type="spellStart"/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IoT</w:t>
            </w:r>
            <w:proofErr w:type="spellEnd"/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1571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Apps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1571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e-commerce  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08D2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Smart</w:t>
            </w:r>
            <w:r w:rsidR="00431768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City</w:t>
            </w:r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</w:t>
            </w:r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08D2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proofErr w:type="spellStart"/>
            <w:r w:rsidR="00431768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Fintech</w:t>
            </w:r>
            <w:proofErr w:type="spellEnd"/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6002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CN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66002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Cyber Security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6B0C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CN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bookmarkStart w:id="0" w:name="_GoBack"/>
            <w:bookmarkEnd w:id="0"/>
            <w:r w:rsidR="00992A9D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HK"/>
              </w:rPr>
              <w:t>Others</w:t>
            </w:r>
          </w:p>
        </w:tc>
      </w:tr>
      <w:tr w:rsidR="00A357A5" w:rsidRPr="004F0772" w:rsidTr="003840E0">
        <w:trPr>
          <w:trHeight w:val="40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7943ED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Website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BE3E68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</w:rPr>
            </w:pPr>
            <w:r w:rsidRPr="004F0772">
              <w:rPr>
                <w:rFonts w:eastAsia="DFKai-SB"/>
                <w:color w:val="000000" w:themeColor="text1"/>
                <w:sz w:val="20"/>
                <w:lang w:eastAsia="zh-TW"/>
              </w:rPr>
              <w:t>http://</w:t>
            </w:r>
          </w:p>
        </w:tc>
      </w:tr>
      <w:tr w:rsidR="00A357A5" w:rsidRPr="004F0772" w:rsidTr="003840E0">
        <w:trPr>
          <w:trHeight w:val="42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7A5" w:rsidRPr="004F0772" w:rsidRDefault="00C61A9F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Contact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7A5" w:rsidRPr="004F0772" w:rsidRDefault="00C61A9F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Tel No.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  <w:r w:rsidR="00947B07" w:rsidRPr="004F0772">
              <w:rPr>
                <w:rFonts w:eastAsia="DFKai-SB"/>
                <w:sz w:val="20"/>
                <w:lang w:eastAsia="zh-TW"/>
              </w:rPr>
              <w:t xml:space="preserve">(852)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C61A9F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Fax No.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  <w:r w:rsidR="00947B07" w:rsidRPr="004F0772">
              <w:rPr>
                <w:rFonts w:eastAsia="DFKai-SB"/>
                <w:sz w:val="20"/>
                <w:lang w:eastAsia="zh-TW"/>
              </w:rPr>
              <w:t xml:space="preserve">(852) </w:t>
            </w:r>
          </w:p>
        </w:tc>
      </w:tr>
      <w:tr w:rsidR="00A357A5" w:rsidRPr="004F0772" w:rsidTr="003840E0">
        <w:trPr>
          <w:trHeight w:val="40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C61A9F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Email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</w:rPr>
            </w:pPr>
          </w:p>
        </w:tc>
      </w:tr>
      <w:tr w:rsidR="00A357A5" w:rsidRPr="004F0772" w:rsidTr="003840E0">
        <w:trPr>
          <w:trHeight w:val="42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2C6E" w:rsidRPr="004F0772" w:rsidRDefault="00C61A9F" w:rsidP="00C61A9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Registered Office Address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  <w:lang w:eastAsia="zh-TW"/>
              </w:rPr>
            </w:pPr>
          </w:p>
        </w:tc>
      </w:tr>
      <w:tr w:rsidR="0065290A" w:rsidRPr="004F0772" w:rsidTr="00C61A9F">
        <w:trPr>
          <w:trHeight w:val="271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778F" w:rsidRPr="004F0772" w:rsidRDefault="00A71048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Introduction of Company</w:t>
            </w:r>
            <w:r w:rsidR="00947B07" w:rsidRPr="004F0772">
              <w:rPr>
                <w:rFonts w:eastAsia="DFKai-SB" w:hAnsi="DFKai-SB"/>
                <w:sz w:val="22"/>
                <w:szCs w:val="22"/>
                <w:lang w:eastAsia="zh-TW"/>
              </w:rPr>
              <w:t>：</w:t>
            </w:r>
          </w:p>
          <w:p w:rsidR="00A357A5" w:rsidRPr="004F0772" w:rsidRDefault="00A357A5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u w:val="single"/>
                <w:lang w:eastAsia="zh-TW"/>
              </w:rPr>
            </w:pP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7A5" w:rsidRPr="004F0772" w:rsidRDefault="00A357A5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  <w:lang w:eastAsia="zh-TW"/>
              </w:rPr>
            </w:pPr>
          </w:p>
          <w:p w:rsidR="00A357A5" w:rsidRPr="004F0772" w:rsidRDefault="00A357A5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0"/>
                <w:lang w:eastAsia="zh-TW"/>
              </w:rPr>
            </w:pPr>
          </w:p>
        </w:tc>
      </w:tr>
      <w:tr w:rsidR="00C61A9F" w:rsidRPr="004F0772" w:rsidTr="00C61A9F">
        <w:trPr>
          <w:trHeight w:val="549"/>
        </w:trPr>
        <w:tc>
          <w:tcPr>
            <w:tcW w:w="9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7347" w:rsidRPr="004F0772" w:rsidRDefault="00C61A9F" w:rsidP="00517347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Cs w:val="24"/>
                <w:lang w:eastAsia="zh-TW"/>
              </w:rPr>
            </w:pPr>
            <w:r w:rsidRPr="004F0772">
              <w:rPr>
                <w:rFonts w:eastAsia="DFKai-SB"/>
                <w:color w:val="000000" w:themeColor="text1"/>
                <w:szCs w:val="24"/>
                <w:lang w:val="en-US" w:eastAsia="zh-TW"/>
              </w:rPr>
              <w:t>*</w:t>
            </w:r>
            <w:r w:rsidR="00517347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 xml:space="preserve"> </w:t>
            </w:r>
            <w:r w:rsidR="00F344F1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 xml:space="preserve">The products or services </w:t>
            </w:r>
            <w:r w:rsidR="00724C9F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>that</w:t>
            </w:r>
            <w:r w:rsidR="00F344F1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 xml:space="preserve"> will be showcased </w:t>
            </w:r>
            <w:r w:rsidR="00517347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 xml:space="preserve">are owned by your </w:t>
            </w:r>
            <w:r w:rsidR="00724C9F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>company</w:t>
            </w:r>
          </w:p>
          <w:p w:rsidR="00C61A9F" w:rsidRPr="004F0772" w:rsidRDefault="004A18FF" w:rsidP="00517347">
            <w:pPr>
              <w:tabs>
                <w:tab w:val="left" w:pos="2310"/>
              </w:tabs>
              <w:snapToGrid w:val="0"/>
              <w:ind w:firstLineChars="100" w:firstLine="220"/>
              <w:jc w:val="left"/>
              <w:rPr>
                <w:rFonts w:eastAsia="DFKai-SB"/>
                <w:color w:val="000000" w:themeColor="text1"/>
                <w:szCs w:val="24"/>
                <w:lang w:eastAsia="zh-TW"/>
              </w:rPr>
            </w:pP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Yes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No</w:t>
            </w:r>
            <w:r w:rsidR="00C61A9F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> </w:t>
            </w:r>
            <w:r w:rsidR="00517347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 xml:space="preserve">     </w:t>
            </w:r>
          </w:p>
        </w:tc>
      </w:tr>
      <w:tr w:rsidR="00C61A9F" w:rsidRPr="004F0772" w:rsidTr="00C61A9F">
        <w:trPr>
          <w:trHeight w:val="557"/>
        </w:trPr>
        <w:tc>
          <w:tcPr>
            <w:tcW w:w="9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A9F" w:rsidRPr="004F0772" w:rsidRDefault="00C61A9F" w:rsidP="00C61A9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Cs w:val="24"/>
                <w:lang w:eastAsia="zh-TW"/>
              </w:rPr>
            </w:pPr>
            <w:r w:rsidRPr="004F0772">
              <w:rPr>
                <w:rFonts w:eastAsia="DFKai-SB"/>
                <w:color w:val="000000" w:themeColor="text1"/>
                <w:szCs w:val="24"/>
                <w:lang w:val="en-US" w:eastAsia="zh-TW"/>
              </w:rPr>
              <w:t>*</w:t>
            </w:r>
            <w:r w:rsidR="00724C9F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>The main development and research (60% or more) of the products or services that will be showcased is in Hong Kong</w:t>
            </w:r>
            <w:r w:rsidR="00724C9F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  </w: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724C9F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Yes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 </w: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724C9F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No</w:t>
            </w:r>
          </w:p>
        </w:tc>
      </w:tr>
      <w:tr w:rsidR="00C61A9F" w:rsidRPr="004F0772" w:rsidTr="00C61A9F">
        <w:trPr>
          <w:trHeight w:val="48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D5B84" w:rsidRPr="004F0772" w:rsidRDefault="00C61A9F" w:rsidP="00C61A9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u w:val="single"/>
                <w:lang w:val="en-US" w:eastAsia="zh-TW"/>
              </w:rPr>
            </w:pPr>
            <w:r w:rsidRPr="004F0772">
              <w:rPr>
                <w:rFonts w:eastAsia="DFKai-SB"/>
                <w:color w:val="000000" w:themeColor="text1"/>
                <w:sz w:val="20"/>
                <w:lang w:eastAsia="zh-TW"/>
              </w:rPr>
              <w:t>**</w:t>
            </w:r>
            <w:r w:rsidR="007D5B84" w:rsidRPr="004F0772">
              <w:rPr>
                <w:rFonts w:eastAsia="DFKai-SB"/>
                <w:sz w:val="22"/>
                <w:szCs w:val="22"/>
                <w:lang w:val="en-US" w:eastAsia="zh-TW"/>
              </w:rPr>
              <w:t>Product/Service (</w:t>
            </w:r>
            <w:r w:rsidR="00A9788D" w:rsidRPr="004F0772">
              <w:rPr>
                <w:rFonts w:eastAsia="DFKai-SB"/>
                <w:sz w:val="22"/>
                <w:szCs w:val="22"/>
                <w:lang w:val="en-US" w:eastAsia="zh-TW"/>
              </w:rPr>
              <w:t>I</w:t>
            </w:r>
            <w:r w:rsidR="007D5B84" w:rsidRPr="004F0772">
              <w:rPr>
                <w:rFonts w:eastAsia="DFKai-SB"/>
                <w:sz w:val="22"/>
                <w:szCs w:val="22"/>
                <w:lang w:val="en-US" w:eastAsia="zh-TW"/>
              </w:rPr>
              <w:t>)</w:t>
            </w:r>
          </w:p>
          <w:p w:rsidR="007D5B84" w:rsidRPr="004F0772" w:rsidRDefault="00820500" w:rsidP="00C61A9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u w:val="single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u w:val="single"/>
                <w:lang w:val="en-US" w:eastAsia="zh-TW"/>
              </w:rPr>
              <w:t>Maximum</w:t>
            </w:r>
            <w:r w:rsidR="007D5B84" w:rsidRPr="004F0772">
              <w:rPr>
                <w:rFonts w:eastAsia="DFKai-SB"/>
                <w:sz w:val="22"/>
                <w:szCs w:val="22"/>
                <w:u w:val="single"/>
                <w:lang w:val="en-US" w:eastAsia="zh-TW"/>
              </w:rPr>
              <w:t xml:space="preserve"> 200 words</w:t>
            </w: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A9F" w:rsidRPr="004F0772" w:rsidRDefault="000F4C02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 xml:space="preserve">Name of </w:t>
            </w:r>
            <w:r w:rsidRPr="004F0772">
              <w:rPr>
                <w:rFonts w:eastAsia="DFKai-SB"/>
                <w:sz w:val="22"/>
                <w:szCs w:val="22"/>
                <w:lang w:val="en-US" w:eastAsia="zh-TW"/>
              </w:rPr>
              <w:t>Product/Service:</w:t>
            </w:r>
          </w:p>
        </w:tc>
      </w:tr>
      <w:tr w:rsidR="00C61A9F" w:rsidRPr="004F0772" w:rsidTr="00C61A9F">
        <w:trPr>
          <w:trHeight w:val="328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A9F" w:rsidRPr="004F0772" w:rsidRDefault="00C61A9F" w:rsidP="00C61A9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 w:val="22"/>
                <w:szCs w:val="22"/>
                <w:lang w:eastAsia="zh-TW"/>
              </w:rPr>
            </w:pPr>
          </w:p>
        </w:tc>
        <w:tc>
          <w:tcPr>
            <w:tcW w:w="7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A9F" w:rsidRPr="004F0772" w:rsidRDefault="000F4C02" w:rsidP="00E40ACF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Description:</w:t>
            </w:r>
          </w:p>
        </w:tc>
      </w:tr>
    </w:tbl>
    <w:p w:rsidR="00C61A9F" w:rsidRPr="004F0772" w:rsidRDefault="00C61A9F" w:rsidP="00C61A9F">
      <w:pPr>
        <w:jc w:val="left"/>
        <w:rPr>
          <w:rFonts w:eastAsia="DFKai-SB"/>
          <w:i/>
          <w:sz w:val="20"/>
          <w:lang w:eastAsia="zh-HK"/>
        </w:rPr>
      </w:pPr>
      <w:r w:rsidRPr="004F0772">
        <w:rPr>
          <w:rFonts w:eastAsia="DFKai-SB"/>
          <w:i/>
          <w:sz w:val="20"/>
          <w:lang w:eastAsia="zh-TW"/>
        </w:rPr>
        <w:t>*</w:t>
      </w:r>
      <w:r w:rsidRPr="004F0772">
        <w:rPr>
          <w:rFonts w:eastAsia="DFKai-SB"/>
          <w:i/>
          <w:sz w:val="20"/>
          <w:lang w:eastAsia="zh-HK"/>
        </w:rPr>
        <w:t xml:space="preserve"> </w:t>
      </w:r>
      <w:r w:rsidR="005509F4" w:rsidRPr="004F0772">
        <w:rPr>
          <w:rFonts w:eastAsia="DFKai-SB"/>
          <w:i/>
          <w:color w:val="000000" w:themeColor="text1"/>
          <w:sz w:val="20"/>
          <w:lang w:eastAsia="zh-HK"/>
        </w:rPr>
        <w:t xml:space="preserve">Please </w:t>
      </w:r>
      <w:r w:rsidR="00517347" w:rsidRPr="004F0772">
        <w:rPr>
          <w:rFonts w:eastAsia="DFKai-SB"/>
          <w:i/>
          <w:sz w:val="20"/>
          <w:lang w:eastAsia="zh-HK"/>
        </w:rPr>
        <w:t>“</w:t>
      </w:r>
      <w:r w:rsidR="00517347" w:rsidRPr="004F0772">
        <w:rPr>
          <w:rFonts w:eastAsia="DFKai-SB"/>
          <w:i/>
          <w:sz w:val="20"/>
          <w:lang w:eastAsia="zh-HK"/>
        </w:rPr>
        <w:sym w:font="Wingdings" w:char="F0FC"/>
      </w:r>
      <w:r w:rsidR="00517347" w:rsidRPr="004F0772">
        <w:rPr>
          <w:rFonts w:eastAsia="DFKai-SB"/>
          <w:i/>
          <w:sz w:val="20"/>
          <w:lang w:eastAsia="zh-HK"/>
        </w:rPr>
        <w:t>”</w:t>
      </w:r>
      <w:r w:rsidR="005509F4" w:rsidRPr="004F0772">
        <w:rPr>
          <w:rFonts w:eastAsia="DFKai-SB"/>
          <w:i/>
          <w:color w:val="000000" w:themeColor="text1"/>
          <w:sz w:val="20"/>
          <w:lang w:eastAsia="zh-HK"/>
        </w:rPr>
        <w:t xml:space="preserve"> the appropriate box</w:t>
      </w:r>
    </w:p>
    <w:p w:rsidR="009A2319" w:rsidRPr="004F0772" w:rsidRDefault="009A2319" w:rsidP="00C61A9F">
      <w:pPr>
        <w:jc w:val="left"/>
        <w:rPr>
          <w:rFonts w:eastAsia="DFKai-SB"/>
          <w:i/>
          <w:sz w:val="20"/>
          <w:lang w:eastAsia="zh-TW"/>
        </w:rPr>
      </w:pPr>
      <w:r w:rsidRPr="004F0772">
        <w:rPr>
          <w:rFonts w:eastAsia="DFKai-SB"/>
          <w:i/>
          <w:sz w:val="20"/>
          <w:lang w:eastAsia="zh-TW"/>
        </w:rPr>
        <w:t>** Entry for ‘Company Name in English’ will appear on the fascia board at your booth</w:t>
      </w:r>
    </w:p>
    <w:p w:rsidR="009A2319" w:rsidRPr="004F0772" w:rsidRDefault="00C61A9F" w:rsidP="00765F86">
      <w:pPr>
        <w:tabs>
          <w:tab w:val="left" w:pos="2310"/>
        </w:tabs>
        <w:spacing w:beforeLines="50"/>
        <w:ind w:right="480"/>
        <w:rPr>
          <w:rFonts w:eastAsia="DFKai-SB"/>
          <w:i/>
          <w:color w:val="000000" w:themeColor="text1"/>
          <w:sz w:val="20"/>
          <w:lang w:eastAsia="zh-HK"/>
        </w:rPr>
      </w:pPr>
      <w:r w:rsidRPr="004F0772">
        <w:rPr>
          <w:rFonts w:eastAsia="DFKai-SB"/>
          <w:i/>
          <w:color w:val="000000" w:themeColor="text1"/>
          <w:sz w:val="20"/>
          <w:lang w:val="en-US" w:eastAsia="zh-TW"/>
        </w:rPr>
        <w:t>**</w:t>
      </w:r>
      <w:r w:rsidR="009A2319" w:rsidRPr="004F0772">
        <w:rPr>
          <w:rFonts w:eastAsia="DFKai-SB"/>
          <w:i/>
          <w:color w:val="000000" w:themeColor="text1"/>
          <w:sz w:val="20"/>
          <w:lang w:val="en-US" w:eastAsia="zh-TW"/>
        </w:rPr>
        <w:t>*</w:t>
      </w:r>
      <w:proofErr w:type="spellStart"/>
      <w:r w:rsidR="002B45E2" w:rsidRPr="004F0772">
        <w:rPr>
          <w:rFonts w:eastAsia="DFKai-SB"/>
          <w:i/>
          <w:color w:val="000000" w:themeColor="text1"/>
          <w:sz w:val="20"/>
          <w:lang w:val="en-US" w:eastAsia="zh-TW"/>
        </w:rPr>
        <w:t>Pls</w:t>
      </w:r>
      <w:proofErr w:type="spellEnd"/>
      <w:r w:rsidR="002B45E2" w:rsidRPr="004F0772">
        <w:rPr>
          <w:rFonts w:eastAsia="DFKai-SB"/>
          <w:i/>
          <w:color w:val="000000" w:themeColor="text1"/>
          <w:sz w:val="20"/>
          <w:lang w:val="en-US" w:eastAsia="zh-TW"/>
        </w:rPr>
        <w:t xml:space="preserve"> provide 1 to 2 photos of the product/service (size limited to 500KB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>,</w:t>
      </w:r>
      <w:r w:rsidR="002B45E2" w:rsidRPr="004F0772">
        <w:rPr>
          <w:rFonts w:eastAsia="DFKai-SB"/>
          <w:i/>
          <w:color w:val="000000" w:themeColor="text1"/>
          <w:sz w:val="20"/>
          <w:lang w:eastAsia="zh-HK"/>
        </w:rPr>
        <w:t>JPG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>/</w:t>
      </w:r>
      <w:r w:rsidR="002B45E2" w:rsidRPr="004F0772">
        <w:rPr>
          <w:rFonts w:eastAsia="DFKai-SB"/>
          <w:i/>
          <w:color w:val="000000" w:themeColor="text1"/>
          <w:sz w:val="20"/>
          <w:lang w:eastAsia="zh-HK"/>
        </w:rPr>
        <w:t>GIF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>/</w:t>
      </w:r>
      <w:r w:rsidR="002B45E2" w:rsidRPr="004F0772">
        <w:rPr>
          <w:rFonts w:eastAsia="DFKai-SB"/>
          <w:i/>
          <w:color w:val="000000" w:themeColor="text1"/>
          <w:sz w:val="20"/>
          <w:lang w:eastAsia="zh-HK"/>
        </w:rPr>
        <w:t>PNG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 xml:space="preserve"> format</w:t>
      </w:r>
      <w:r w:rsidR="002B45E2" w:rsidRPr="004F0772">
        <w:rPr>
          <w:rFonts w:eastAsia="DFKai-SB" w:hAnsi="DFKai-SB"/>
          <w:i/>
          <w:color w:val="000000" w:themeColor="text1"/>
          <w:sz w:val="20"/>
          <w:lang w:eastAsia="zh-HK"/>
        </w:rPr>
        <w:t>）</w:t>
      </w:r>
    </w:p>
    <w:p w:rsidR="00517347" w:rsidRDefault="00517347" w:rsidP="00765F86">
      <w:pPr>
        <w:tabs>
          <w:tab w:val="left" w:pos="2310"/>
        </w:tabs>
        <w:spacing w:beforeLines="50"/>
        <w:ind w:right="480"/>
        <w:rPr>
          <w:rFonts w:ascii="DFKai-SB" w:eastAsia="DFKai-SB" w:hAnsi="DFKai-SB"/>
          <w:i/>
          <w:color w:val="000000" w:themeColor="text1"/>
          <w:sz w:val="20"/>
          <w:lang w:eastAsia="zh-HK"/>
        </w:rPr>
      </w:pPr>
    </w:p>
    <w:p w:rsidR="00517347" w:rsidRDefault="00517347" w:rsidP="00765F86">
      <w:pPr>
        <w:tabs>
          <w:tab w:val="left" w:pos="2310"/>
        </w:tabs>
        <w:spacing w:beforeLines="50"/>
        <w:ind w:right="480"/>
        <w:rPr>
          <w:rFonts w:ascii="DFKai-SB" w:eastAsia="DFKai-SB" w:hAnsi="DFKai-SB"/>
          <w:i/>
          <w:color w:val="000000" w:themeColor="text1"/>
          <w:sz w:val="20"/>
          <w:lang w:eastAsia="zh-HK"/>
        </w:rPr>
      </w:pPr>
    </w:p>
    <w:p w:rsidR="00517347" w:rsidRDefault="00517347" w:rsidP="00765F86">
      <w:pPr>
        <w:tabs>
          <w:tab w:val="left" w:pos="2310"/>
        </w:tabs>
        <w:spacing w:beforeLines="50"/>
        <w:ind w:right="480"/>
        <w:rPr>
          <w:rFonts w:ascii="DFKai-SB" w:eastAsia="DFKai-SB" w:hAnsi="DFKai-SB"/>
          <w:i/>
          <w:color w:val="000000" w:themeColor="text1"/>
          <w:sz w:val="20"/>
          <w:lang w:eastAsia="zh-HK"/>
        </w:rPr>
      </w:pPr>
    </w:p>
    <w:p w:rsidR="004F0772" w:rsidRPr="004F0772" w:rsidRDefault="004F0772" w:rsidP="00765F86">
      <w:pPr>
        <w:tabs>
          <w:tab w:val="left" w:pos="2310"/>
        </w:tabs>
        <w:spacing w:beforeLines="50"/>
        <w:ind w:right="480"/>
        <w:rPr>
          <w:rFonts w:eastAsia="DFKai-SB"/>
          <w:i/>
          <w:color w:val="000000" w:themeColor="text1"/>
          <w:sz w:val="20"/>
          <w:lang w:eastAsia="zh-HK"/>
        </w:rPr>
      </w:pPr>
    </w:p>
    <w:p w:rsidR="00CC78FF" w:rsidRPr="004F0772" w:rsidRDefault="00CC78FF" w:rsidP="00CC78FF">
      <w:pPr>
        <w:rPr>
          <w:rFonts w:eastAsia="DFKai-SB"/>
          <w:b/>
          <w:color w:val="000000" w:themeColor="text1"/>
          <w:szCs w:val="24"/>
          <w:lang w:eastAsia="zh-TW"/>
        </w:rPr>
      </w:pPr>
      <w:r w:rsidRPr="004F0772">
        <w:rPr>
          <w:rFonts w:eastAsia="DFKai-SB"/>
          <w:b/>
          <w:color w:val="000000" w:themeColor="text1"/>
          <w:szCs w:val="24"/>
          <w:lang w:eastAsia="zh-TW"/>
        </w:rPr>
        <w:t>Part II: Basic Information of Company for Hong Kong Pavilion</w:t>
      </w:r>
      <w:r w:rsidR="00AF7A81" w:rsidRPr="004F0772">
        <w:rPr>
          <w:rFonts w:eastAsia="DFKai-SB"/>
          <w:b/>
          <w:color w:val="000000" w:themeColor="text1"/>
          <w:szCs w:val="24"/>
          <w:lang w:eastAsia="zh-TW"/>
        </w:rPr>
        <w:t xml:space="preserve"> booklet, if applicable</w:t>
      </w:r>
    </w:p>
    <w:p w:rsidR="00CC78FF" w:rsidRPr="004F0772" w:rsidRDefault="00CC78FF" w:rsidP="00CC78FF">
      <w:pPr>
        <w:tabs>
          <w:tab w:val="left" w:pos="2310"/>
        </w:tabs>
        <w:snapToGrid w:val="0"/>
        <w:spacing w:line="240" w:lineRule="atLeast"/>
        <w:jc w:val="left"/>
        <w:rPr>
          <w:rFonts w:eastAsia="DFKai-SB"/>
          <w:color w:val="000000" w:themeColor="text1"/>
          <w:szCs w:val="24"/>
          <w:lang w:val="en-US" w:eastAsia="zh-TW"/>
        </w:rPr>
      </w:pPr>
    </w:p>
    <w:p w:rsidR="00267FE8" w:rsidRPr="004F0772" w:rsidRDefault="00CC78FF" w:rsidP="00CC78FF">
      <w:pPr>
        <w:tabs>
          <w:tab w:val="left" w:pos="2310"/>
        </w:tabs>
        <w:snapToGrid w:val="0"/>
        <w:spacing w:line="240" w:lineRule="atLeast"/>
        <w:jc w:val="left"/>
        <w:rPr>
          <w:rFonts w:eastAsia="DFKai-SB"/>
          <w:color w:val="000000" w:themeColor="text1"/>
          <w:szCs w:val="24"/>
          <w:lang w:val="en-US" w:eastAsia="zh-TW"/>
        </w:rPr>
      </w:pPr>
      <w:r w:rsidRPr="004F0772">
        <w:rPr>
          <w:rFonts w:eastAsia="DFKai-SB"/>
          <w:color w:val="000000" w:themeColor="text1"/>
          <w:szCs w:val="24"/>
          <w:lang w:val="en-US" w:eastAsia="zh-TW"/>
        </w:rPr>
        <w:t xml:space="preserve">All information must be supplied </w:t>
      </w:r>
      <w:r w:rsidRPr="004F0772">
        <w:rPr>
          <w:rFonts w:eastAsia="DFKai-SB"/>
          <w:color w:val="0070C0"/>
          <w:szCs w:val="24"/>
          <w:u w:val="single"/>
          <w:lang w:val="en-US" w:eastAsia="zh-TW"/>
        </w:rPr>
        <w:t>in English</w:t>
      </w:r>
      <w:r w:rsidRPr="004F0772">
        <w:rPr>
          <w:rFonts w:eastAsia="DFKai-SB"/>
          <w:color w:val="000000" w:themeColor="text1"/>
          <w:szCs w:val="24"/>
          <w:lang w:val="en-US" w:eastAsia="zh-TW"/>
        </w:rPr>
        <w:t xml:space="preserve"> unless otherwise stated</w:t>
      </w:r>
    </w:p>
    <w:tbl>
      <w:tblPr>
        <w:tblW w:w="9611" w:type="dxa"/>
        <w:tblInd w:w="-5" w:type="dxa"/>
        <w:tblLayout w:type="fixed"/>
        <w:tblLook w:val="0000"/>
      </w:tblPr>
      <w:tblGrid>
        <w:gridCol w:w="3090"/>
        <w:gridCol w:w="6521"/>
      </w:tblGrid>
      <w:tr w:rsidR="00267FE8" w:rsidRPr="004F0772" w:rsidTr="005B3A79">
        <w:trPr>
          <w:trHeight w:val="420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7347" w:rsidRPr="004F0772" w:rsidRDefault="00267FE8" w:rsidP="00517347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Cs w:val="24"/>
                <w:lang w:eastAsia="zh-TW"/>
              </w:rPr>
            </w:pPr>
            <w:r w:rsidRPr="004F0772">
              <w:rPr>
                <w:rFonts w:eastAsia="DFKai-SB"/>
                <w:color w:val="000000" w:themeColor="text1"/>
                <w:szCs w:val="24"/>
                <w:lang w:val="en-US" w:eastAsia="zh-TW"/>
              </w:rPr>
              <w:t>*</w:t>
            </w:r>
            <w:r w:rsidR="00517347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 xml:space="preserve"> The products or services that will be showcased are owned by your company   </w:t>
            </w:r>
          </w:p>
          <w:p w:rsidR="00267FE8" w:rsidRPr="004F0772" w:rsidRDefault="004A18FF" w:rsidP="00517347">
            <w:pPr>
              <w:tabs>
                <w:tab w:val="left" w:pos="2310"/>
              </w:tabs>
              <w:snapToGrid w:val="0"/>
              <w:ind w:firstLineChars="100" w:firstLine="220"/>
              <w:jc w:val="left"/>
              <w:rPr>
                <w:rFonts w:eastAsia="DFKai-SB"/>
                <w:color w:val="000000" w:themeColor="text1"/>
                <w:szCs w:val="24"/>
                <w:lang w:eastAsia="zh-TW"/>
              </w:rPr>
            </w:pP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Yes  </w: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No</w:t>
            </w:r>
          </w:p>
        </w:tc>
      </w:tr>
      <w:tr w:rsidR="00267FE8" w:rsidRPr="004F0772" w:rsidTr="005B3A79">
        <w:trPr>
          <w:trHeight w:val="420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7FE8" w:rsidRPr="004F0772" w:rsidRDefault="00267FE8" w:rsidP="00517347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</w:pPr>
            <w:r w:rsidRPr="004F0772">
              <w:rPr>
                <w:rFonts w:eastAsia="DFKai-SB"/>
                <w:color w:val="000000" w:themeColor="text1"/>
                <w:szCs w:val="24"/>
                <w:lang w:val="en-US" w:eastAsia="zh-TW"/>
              </w:rPr>
              <w:t>*</w:t>
            </w:r>
            <w:r w:rsidR="00517347" w:rsidRPr="004F0772">
              <w:rPr>
                <w:rFonts w:eastAsia="DFKai-SB"/>
                <w:color w:val="000000" w:themeColor="text1"/>
                <w:szCs w:val="24"/>
                <w:lang w:eastAsia="zh-TW"/>
              </w:rPr>
              <w:t xml:space="preserve"> The main development and research (60% or more) of the products or services that will be showcased is in Hong Kong</w:t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 xml:space="preserve">   </w: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Yes   </w: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instrText xml:space="preserve"> FORMCHECKBOX </w:instrText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</w:r>
            <w:r w:rsidR="004A18FF" w:rsidRPr="004F0772">
              <w:rPr>
                <w:rFonts w:eastAsia="DFKai-SB"/>
                <w:color w:val="000000" w:themeColor="text1"/>
                <w:sz w:val="22"/>
                <w:szCs w:val="22"/>
                <w:lang w:val="en-US"/>
              </w:rPr>
              <w:fldChar w:fldCharType="end"/>
            </w:r>
            <w:r w:rsidR="00517347" w:rsidRPr="004F0772">
              <w:rPr>
                <w:rFonts w:eastAsia="DFKai-SB"/>
                <w:color w:val="000000" w:themeColor="text1"/>
                <w:sz w:val="22"/>
                <w:szCs w:val="22"/>
                <w:lang w:val="en-US" w:eastAsia="zh-TW"/>
              </w:rPr>
              <w:t>No</w:t>
            </w:r>
          </w:p>
        </w:tc>
      </w:tr>
      <w:tr w:rsidR="00267FE8" w:rsidRPr="004F0772" w:rsidTr="005B3A79">
        <w:trPr>
          <w:trHeight w:val="357"/>
        </w:trPr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E59CC" w:rsidRPr="004F0772" w:rsidRDefault="00EE59CC" w:rsidP="00EE59CC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sz w:val="22"/>
                <w:szCs w:val="22"/>
                <w:u w:val="single"/>
                <w:lang w:val="en-US" w:eastAsia="zh-TW"/>
              </w:rPr>
            </w:pPr>
            <w:r w:rsidRPr="004F0772">
              <w:rPr>
                <w:rFonts w:eastAsia="DFKai-SB"/>
                <w:color w:val="000000" w:themeColor="text1"/>
                <w:sz w:val="20"/>
                <w:lang w:eastAsia="zh-TW"/>
              </w:rPr>
              <w:t>**</w:t>
            </w:r>
            <w:r w:rsidRPr="004F0772">
              <w:rPr>
                <w:rFonts w:eastAsia="DFKai-SB"/>
                <w:sz w:val="22"/>
                <w:szCs w:val="22"/>
                <w:lang w:val="en-US" w:eastAsia="zh-TW"/>
              </w:rPr>
              <w:t>Product/Service (II)</w:t>
            </w:r>
          </w:p>
          <w:p w:rsidR="00267FE8" w:rsidRPr="004F0772" w:rsidRDefault="00EE59CC" w:rsidP="00EE59CC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 w:val="22"/>
                <w:szCs w:val="22"/>
                <w:highlight w:val="yellow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u w:val="single"/>
                <w:lang w:val="en-US" w:eastAsia="zh-TW"/>
              </w:rPr>
              <w:t>Maximum 200 words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67FE8" w:rsidRPr="004F0772" w:rsidRDefault="00CC78FF" w:rsidP="005B3A79">
            <w:pPr>
              <w:tabs>
                <w:tab w:val="left" w:pos="2310"/>
              </w:tabs>
              <w:snapToGrid w:val="0"/>
              <w:rPr>
                <w:rFonts w:eastAsia="SimSun"/>
                <w:b/>
                <w:color w:val="000000" w:themeColor="text1"/>
                <w:sz w:val="20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 xml:space="preserve">Name of </w:t>
            </w:r>
            <w:r w:rsidRPr="004F0772">
              <w:rPr>
                <w:rFonts w:eastAsia="DFKai-SB"/>
                <w:sz w:val="22"/>
                <w:szCs w:val="22"/>
                <w:lang w:val="en-US" w:eastAsia="zh-TW"/>
              </w:rPr>
              <w:t>Product/Service:</w:t>
            </w:r>
          </w:p>
        </w:tc>
      </w:tr>
      <w:tr w:rsidR="00267FE8" w:rsidRPr="004F0772" w:rsidTr="00453AE0">
        <w:trPr>
          <w:trHeight w:val="9231"/>
        </w:trPr>
        <w:tc>
          <w:tcPr>
            <w:tcW w:w="30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FE8" w:rsidRPr="004F0772" w:rsidRDefault="00267FE8" w:rsidP="005B3A79">
            <w:pPr>
              <w:tabs>
                <w:tab w:val="left" w:pos="2310"/>
              </w:tabs>
              <w:snapToGrid w:val="0"/>
              <w:jc w:val="left"/>
              <w:rPr>
                <w:rFonts w:eastAsia="DFKai-SB"/>
                <w:color w:val="000000" w:themeColor="text1"/>
                <w:sz w:val="22"/>
                <w:szCs w:val="22"/>
                <w:lang w:eastAsia="zh-TW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FE8" w:rsidRPr="004F0772" w:rsidRDefault="00CC78FF" w:rsidP="005B3A79">
            <w:pPr>
              <w:tabs>
                <w:tab w:val="left" w:pos="2310"/>
              </w:tabs>
              <w:snapToGrid w:val="0"/>
              <w:rPr>
                <w:rFonts w:eastAsia="DFKai-SB"/>
                <w:color w:val="000000" w:themeColor="text1"/>
                <w:sz w:val="22"/>
                <w:szCs w:val="22"/>
                <w:lang w:eastAsia="zh-TW"/>
              </w:rPr>
            </w:pPr>
            <w:r w:rsidRPr="004F0772">
              <w:rPr>
                <w:rFonts w:eastAsia="DFKai-SB"/>
                <w:sz w:val="22"/>
                <w:szCs w:val="22"/>
                <w:lang w:eastAsia="zh-TW"/>
              </w:rPr>
              <w:t>Description:</w:t>
            </w:r>
          </w:p>
        </w:tc>
      </w:tr>
    </w:tbl>
    <w:p w:rsidR="00267FE8" w:rsidRPr="004F0772" w:rsidRDefault="002B45E2" w:rsidP="007A5BA6">
      <w:pPr>
        <w:rPr>
          <w:rFonts w:eastAsia="DFKai-SB"/>
          <w:i/>
          <w:color w:val="000000" w:themeColor="text1"/>
          <w:sz w:val="20"/>
          <w:lang w:eastAsia="zh-HK"/>
        </w:rPr>
      </w:pPr>
      <w:r w:rsidRPr="004F0772">
        <w:rPr>
          <w:rFonts w:eastAsia="DFKai-SB"/>
          <w:i/>
          <w:color w:val="000000" w:themeColor="text1"/>
          <w:sz w:val="20"/>
          <w:lang w:eastAsia="zh-HK"/>
        </w:rPr>
        <w:t xml:space="preserve">* </w:t>
      </w:r>
      <w:r w:rsidR="005509F4" w:rsidRPr="004F0772">
        <w:rPr>
          <w:rFonts w:eastAsia="DFKai-SB"/>
          <w:i/>
          <w:color w:val="000000" w:themeColor="text1"/>
          <w:sz w:val="20"/>
          <w:lang w:eastAsia="zh-HK"/>
        </w:rPr>
        <w:t xml:space="preserve">Please </w:t>
      </w:r>
      <w:r w:rsidR="007A5BA6" w:rsidRPr="004F0772">
        <w:rPr>
          <w:rFonts w:eastAsia="DFKai-SB"/>
          <w:i/>
          <w:color w:val="000000" w:themeColor="text1"/>
          <w:sz w:val="20"/>
          <w:lang w:eastAsia="zh-HK"/>
        </w:rPr>
        <w:t>“</w:t>
      </w:r>
      <w:r w:rsidR="007A5BA6" w:rsidRPr="004F0772">
        <w:rPr>
          <w:lang w:eastAsia="zh-HK"/>
        </w:rPr>
        <w:sym w:font="Wingdings" w:char="F0FC"/>
      </w:r>
      <w:r w:rsidR="007A5BA6" w:rsidRPr="004F0772">
        <w:rPr>
          <w:rFonts w:eastAsia="DFKai-SB"/>
          <w:i/>
          <w:color w:val="000000" w:themeColor="text1"/>
          <w:sz w:val="20"/>
          <w:lang w:eastAsia="zh-HK"/>
        </w:rPr>
        <w:t>”</w:t>
      </w:r>
      <w:r w:rsidR="005509F4" w:rsidRPr="004F0772">
        <w:rPr>
          <w:rFonts w:eastAsia="DFKai-SB"/>
          <w:i/>
          <w:color w:val="000000" w:themeColor="text1"/>
          <w:sz w:val="20"/>
          <w:lang w:eastAsia="zh-HK"/>
        </w:rPr>
        <w:t>the appropriate box</w:t>
      </w:r>
    </w:p>
    <w:p w:rsidR="00ED1197" w:rsidRPr="004F0772" w:rsidRDefault="00267FE8" w:rsidP="00267FE8">
      <w:pPr>
        <w:rPr>
          <w:rFonts w:eastAsia="DFKai-SB"/>
          <w:i/>
          <w:color w:val="000000" w:themeColor="text1"/>
          <w:sz w:val="20"/>
          <w:lang w:eastAsia="zh-HK"/>
        </w:rPr>
      </w:pPr>
      <w:r w:rsidRPr="004F0772">
        <w:rPr>
          <w:rFonts w:eastAsia="DFKai-SB"/>
          <w:i/>
          <w:color w:val="000000" w:themeColor="text1"/>
          <w:sz w:val="20"/>
          <w:lang w:val="en-US" w:eastAsia="zh-TW"/>
        </w:rPr>
        <w:t>**</w:t>
      </w:r>
      <w:r w:rsidR="002B45E2" w:rsidRPr="004F0772">
        <w:rPr>
          <w:rFonts w:eastAsia="DFKai-SB"/>
          <w:i/>
          <w:color w:val="000000" w:themeColor="text1"/>
          <w:sz w:val="20"/>
          <w:lang w:val="en-US" w:eastAsia="zh-TW"/>
        </w:rPr>
        <w:t xml:space="preserve"> </w:t>
      </w:r>
      <w:proofErr w:type="spellStart"/>
      <w:r w:rsidR="002B45E2" w:rsidRPr="004F0772">
        <w:rPr>
          <w:rFonts w:eastAsia="DFKai-SB"/>
          <w:i/>
          <w:color w:val="000000" w:themeColor="text1"/>
          <w:sz w:val="20"/>
          <w:lang w:val="en-US" w:eastAsia="zh-TW"/>
        </w:rPr>
        <w:t>Pls</w:t>
      </w:r>
      <w:proofErr w:type="spellEnd"/>
      <w:r w:rsidR="002B45E2" w:rsidRPr="004F0772">
        <w:rPr>
          <w:rFonts w:eastAsia="DFKai-SB"/>
          <w:i/>
          <w:color w:val="000000" w:themeColor="text1"/>
          <w:sz w:val="20"/>
          <w:lang w:val="en-US" w:eastAsia="zh-TW"/>
        </w:rPr>
        <w:t xml:space="preserve"> provide 1 to 2 photos of the product/service (size limited to 500KB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>,</w:t>
      </w:r>
      <w:r w:rsidR="002B45E2" w:rsidRPr="004F0772">
        <w:rPr>
          <w:rFonts w:eastAsia="DFKai-SB"/>
          <w:i/>
          <w:color w:val="000000" w:themeColor="text1"/>
          <w:sz w:val="20"/>
          <w:lang w:eastAsia="zh-HK"/>
        </w:rPr>
        <w:t>JPG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>/</w:t>
      </w:r>
      <w:r w:rsidR="002B45E2" w:rsidRPr="004F0772">
        <w:rPr>
          <w:rFonts w:eastAsia="DFKai-SB"/>
          <w:i/>
          <w:color w:val="000000" w:themeColor="text1"/>
          <w:sz w:val="20"/>
          <w:lang w:eastAsia="zh-HK"/>
        </w:rPr>
        <w:t>GIF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>/</w:t>
      </w:r>
      <w:r w:rsidR="002B45E2" w:rsidRPr="004F0772">
        <w:rPr>
          <w:rFonts w:eastAsia="DFKai-SB"/>
          <w:i/>
          <w:color w:val="000000" w:themeColor="text1"/>
          <w:sz w:val="20"/>
          <w:lang w:eastAsia="zh-HK"/>
        </w:rPr>
        <w:t>PNG</w:t>
      </w:r>
      <w:r w:rsidR="002B45E2" w:rsidRPr="004F0772">
        <w:rPr>
          <w:rFonts w:eastAsia="DFKai-SB"/>
          <w:i/>
          <w:color w:val="000000" w:themeColor="text1"/>
          <w:sz w:val="20"/>
          <w:lang w:val="en-HK" w:eastAsia="zh-HK"/>
        </w:rPr>
        <w:t xml:space="preserve"> format</w:t>
      </w:r>
      <w:r w:rsidR="002B45E2" w:rsidRPr="004F0772">
        <w:rPr>
          <w:rFonts w:eastAsia="DFKai-SB" w:hAnsi="DFKai-SB"/>
          <w:i/>
          <w:color w:val="000000" w:themeColor="text1"/>
          <w:sz w:val="20"/>
          <w:lang w:eastAsia="zh-HK"/>
        </w:rPr>
        <w:t>）</w:t>
      </w:r>
    </w:p>
    <w:p w:rsidR="00ED1197" w:rsidRPr="004F0772" w:rsidRDefault="00ED1197">
      <w:pPr>
        <w:keepLines w:val="0"/>
        <w:jc w:val="left"/>
        <w:rPr>
          <w:rFonts w:eastAsia="DFKai-SB"/>
          <w:i/>
          <w:color w:val="000000" w:themeColor="text1"/>
          <w:sz w:val="22"/>
          <w:szCs w:val="24"/>
          <w:lang w:eastAsia="zh-HK"/>
        </w:rPr>
      </w:pPr>
      <w:r w:rsidRPr="004F0772">
        <w:rPr>
          <w:rFonts w:eastAsia="DFKai-SB"/>
          <w:i/>
          <w:color w:val="000000" w:themeColor="text1"/>
          <w:sz w:val="22"/>
          <w:szCs w:val="24"/>
          <w:lang w:eastAsia="zh-HK"/>
        </w:rPr>
        <w:br w:type="page"/>
      </w:r>
    </w:p>
    <w:p w:rsidR="00F81623" w:rsidRPr="00061E2C" w:rsidRDefault="00F81623" w:rsidP="004F0772">
      <w:pPr>
        <w:wordWrap w:val="0"/>
        <w:jc w:val="right"/>
        <w:rPr>
          <w:rFonts w:ascii="DFKai-SB" w:eastAsia="DFKai-SB" w:hAnsi="DFKai-SB"/>
          <w:color w:val="000000" w:themeColor="text1"/>
          <w:szCs w:val="24"/>
          <w:lang w:eastAsia="zh-TW"/>
        </w:rPr>
      </w:pPr>
      <w:r w:rsidRPr="00061E2C">
        <w:rPr>
          <w:rFonts w:ascii="DFKai-SB" w:eastAsia="DFKai-SB" w:hAnsi="DFKai-SB" w:hint="eastAsia"/>
          <w:b/>
          <w:color w:val="000000" w:themeColor="text1"/>
          <w:sz w:val="28"/>
          <w:szCs w:val="28"/>
          <w:u w:val="single"/>
          <w:lang w:eastAsia="zh-TW"/>
        </w:rPr>
        <w:lastRenderedPageBreak/>
        <w:t>附件一</w:t>
      </w:r>
      <w:r w:rsidR="00D465A8" w:rsidRPr="004F0772">
        <w:rPr>
          <w:rFonts w:eastAsia="DFKai-SB"/>
          <w:b/>
          <w:color w:val="000000" w:themeColor="text1"/>
          <w:sz w:val="28"/>
          <w:szCs w:val="28"/>
          <w:u w:val="single"/>
          <w:lang w:eastAsia="zh-TW"/>
        </w:rPr>
        <w:t>Appendix</w:t>
      </w:r>
      <w:r w:rsidR="004F0772">
        <w:rPr>
          <w:rFonts w:eastAsia="DFKai-SB" w:hint="eastAsia"/>
          <w:b/>
          <w:color w:val="000000" w:themeColor="text1"/>
          <w:sz w:val="28"/>
          <w:szCs w:val="28"/>
          <w:u w:val="single"/>
          <w:lang w:eastAsia="zh-TW"/>
        </w:rPr>
        <w:t xml:space="preserve"> I</w:t>
      </w:r>
    </w:p>
    <w:p w:rsidR="00F81623" w:rsidRDefault="00F81623" w:rsidP="00F81623">
      <w:pPr>
        <w:rPr>
          <w:rFonts w:eastAsia="DFKai-SB"/>
          <w:b/>
          <w:color w:val="000000" w:themeColor="text1"/>
          <w:szCs w:val="24"/>
          <w:lang w:eastAsia="zh-TW"/>
        </w:rPr>
      </w:pPr>
      <w:r>
        <w:rPr>
          <w:rFonts w:ascii="DFKai-SB" w:eastAsia="DFKai-SB" w:hAnsi="DFKai-SB" w:hint="eastAsia"/>
          <w:b/>
          <w:szCs w:val="24"/>
          <w:lang w:eastAsia="zh-HK"/>
        </w:rPr>
        <w:t>第</w:t>
      </w:r>
      <w:r w:rsidR="00D465A8">
        <w:rPr>
          <w:rFonts w:ascii="DFKai-SB" w:eastAsia="DFKai-SB" w:hAnsi="DFKai-SB" w:hint="eastAsia"/>
          <w:b/>
          <w:szCs w:val="24"/>
          <w:lang w:eastAsia="zh-TW"/>
        </w:rPr>
        <w:t>三</w:t>
      </w:r>
      <w:r w:rsidRPr="00061E2C">
        <w:rPr>
          <w:rFonts w:ascii="DFKai-SB" w:eastAsia="DFKai-SB" w:hAnsi="DFKai-SB" w:hint="eastAsia"/>
          <w:b/>
          <w:color w:val="000000" w:themeColor="text1"/>
          <w:szCs w:val="24"/>
          <w:lang w:eastAsia="zh-TW"/>
        </w:rPr>
        <w:t>部分：</w:t>
      </w:r>
      <w:r w:rsidRPr="00061E2C">
        <w:rPr>
          <w:rFonts w:eastAsia="DFKai-SB" w:hint="eastAsia"/>
          <w:b/>
          <w:color w:val="000000" w:themeColor="text1"/>
          <w:szCs w:val="24"/>
          <w:lang w:eastAsia="zh-TW"/>
        </w:rPr>
        <w:t>現場</w:t>
      </w:r>
      <w:r w:rsidRPr="00061E2C">
        <w:rPr>
          <w:rFonts w:ascii="DFKai-SB" w:eastAsia="DFKai-SB" w:hAnsi="DFKai-SB" w:hint="eastAsia"/>
          <w:b/>
          <w:bCs/>
          <w:color w:val="000000" w:themeColor="text1"/>
          <w:szCs w:val="24"/>
          <w:lang w:eastAsia="zh-TW"/>
        </w:rPr>
        <w:t>工作</w:t>
      </w:r>
      <w:r w:rsidRPr="00061E2C">
        <w:rPr>
          <w:rFonts w:eastAsia="DFKai-SB" w:hint="eastAsia"/>
          <w:b/>
          <w:color w:val="000000" w:themeColor="text1"/>
          <w:szCs w:val="24"/>
          <w:lang w:eastAsia="zh-TW"/>
        </w:rPr>
        <w:t>人員及聯絡人</w:t>
      </w:r>
    </w:p>
    <w:p w:rsidR="00D465A8" w:rsidRPr="004F0772" w:rsidRDefault="00D465A8" w:rsidP="00765F86">
      <w:pPr>
        <w:tabs>
          <w:tab w:val="left" w:pos="2310"/>
        </w:tabs>
        <w:spacing w:beforeLines="50"/>
        <w:jc w:val="left"/>
        <w:rPr>
          <w:rFonts w:eastAsia="DFKai-SB"/>
          <w:b/>
          <w:color w:val="000000" w:themeColor="text1"/>
          <w:szCs w:val="24"/>
          <w:lang w:eastAsia="zh-TW"/>
        </w:rPr>
      </w:pPr>
      <w:r w:rsidRPr="004F0772">
        <w:rPr>
          <w:rFonts w:eastAsia="DFKai-SB"/>
          <w:b/>
          <w:color w:val="000000" w:themeColor="text1"/>
          <w:szCs w:val="24"/>
          <w:lang w:eastAsia="zh-TW"/>
        </w:rPr>
        <w:t xml:space="preserve">Part III: </w:t>
      </w:r>
      <w:r w:rsidR="00F8377E" w:rsidRPr="004F0772">
        <w:rPr>
          <w:rFonts w:eastAsia="DFKai-SB"/>
          <w:b/>
          <w:color w:val="000000" w:themeColor="text1"/>
          <w:szCs w:val="24"/>
          <w:lang w:eastAsia="zh-TW"/>
        </w:rPr>
        <w:t>Exhibitor and Contact person</w:t>
      </w:r>
    </w:p>
    <w:p w:rsidR="001978EA" w:rsidRPr="00E54652" w:rsidRDefault="001978EA" w:rsidP="00765F86">
      <w:pPr>
        <w:tabs>
          <w:tab w:val="left" w:pos="2310"/>
        </w:tabs>
        <w:spacing w:beforeLines="50"/>
        <w:jc w:val="left"/>
        <w:rPr>
          <w:rFonts w:ascii="DFKai-SB" w:eastAsia="DFKai-SB" w:hAnsi="DFKai-SB"/>
          <w:bCs/>
          <w:color w:val="000000" w:themeColor="text1"/>
          <w:sz w:val="22"/>
          <w:szCs w:val="22"/>
          <w:lang w:val="en-US" w:eastAsia="zh-TW"/>
        </w:rPr>
      </w:pPr>
    </w:p>
    <w:tbl>
      <w:tblPr>
        <w:tblW w:w="9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5"/>
        <w:gridCol w:w="3402"/>
        <w:gridCol w:w="668"/>
        <w:gridCol w:w="2735"/>
      </w:tblGrid>
      <w:tr w:rsidR="001978EA" w:rsidRPr="00061E2C" w:rsidTr="000B6754">
        <w:trPr>
          <w:trHeight w:val="206"/>
          <w:jc w:val="center"/>
        </w:trPr>
        <w:tc>
          <w:tcPr>
            <w:tcW w:w="9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EA" w:rsidRPr="00061E2C" w:rsidRDefault="00053B6C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 w:hint="eastAsia"/>
                <w:b/>
                <w:bCs/>
                <w:color w:val="000000" w:themeColor="text1"/>
                <w:szCs w:val="24"/>
                <w:lang w:eastAsia="zh-TW"/>
              </w:rPr>
              <w:t>參加展團人員</w:t>
            </w:r>
            <w:r w:rsidRPr="00061E2C">
              <w:rPr>
                <w:rFonts w:eastAsia="DFKai-SB"/>
                <w:b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DFKai-SB" w:hint="eastAsia"/>
                <w:b/>
                <w:bCs/>
                <w:color w:val="000000" w:themeColor="text1"/>
                <w:szCs w:val="24"/>
                <w:lang w:eastAsia="zh-TW"/>
              </w:rPr>
              <w:t>一</w:t>
            </w:r>
            <w:r w:rsidRPr="00061E2C">
              <w:rPr>
                <w:rFonts w:eastAsia="DFKai-SB"/>
                <w:b/>
                <w:bCs/>
                <w:color w:val="000000" w:themeColor="text1"/>
                <w:szCs w:val="24"/>
                <w:lang w:eastAsia="zh-TW"/>
              </w:rPr>
              <w:t>)</w:t>
            </w:r>
            <w:r>
              <w:rPr>
                <w:rFonts w:eastAsia="DFKai-SB" w:hint="eastAsia"/>
                <w:b/>
                <w:bCs/>
                <w:color w:val="000000" w:themeColor="text1"/>
                <w:szCs w:val="24"/>
                <w:lang w:eastAsia="zh-TW"/>
              </w:rPr>
              <w:t xml:space="preserve"> Exhibitor (I)</w:t>
            </w:r>
          </w:p>
        </w:tc>
      </w:tr>
      <w:tr w:rsidR="00D858D6" w:rsidRPr="00061E2C" w:rsidTr="000B6754">
        <w:trPr>
          <w:trHeight w:val="519"/>
          <w:jc w:val="center"/>
        </w:trPr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旅行證件姓名</w:t>
            </w:r>
          </w:p>
          <w:p w:rsidR="00D858D6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Name on Passport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D858D6" w:rsidRDefault="00D858D6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（中文）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4A18FF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0"/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instrText xml:space="preserve"> FORMCHECKBOX </w:instrTex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end"/>
            </w:r>
            <w:bookmarkEnd w:id="1"/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先生</w:t>
            </w:r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Mr. 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1"/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instrText xml:space="preserve"> FORMCHECKBOX </w:instrTex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end"/>
            </w:r>
            <w:bookmarkEnd w:id="2"/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女士</w:t>
            </w:r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Ms.</w:t>
            </w:r>
          </w:p>
        </w:tc>
      </w:tr>
      <w:tr w:rsidR="00D858D6" w:rsidRPr="00061E2C" w:rsidTr="000B6754">
        <w:trPr>
          <w:trHeight w:val="443"/>
          <w:jc w:val="center"/>
        </w:trPr>
        <w:tc>
          <w:tcPr>
            <w:tcW w:w="2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（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English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）</w:t>
            </w:r>
          </w:p>
        </w:tc>
        <w:tc>
          <w:tcPr>
            <w:tcW w:w="2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</w:p>
        </w:tc>
      </w:tr>
      <w:tr w:rsidR="001978EA" w:rsidRPr="00061E2C" w:rsidTr="000B6754">
        <w:trPr>
          <w:trHeight w:val="443"/>
          <w:jc w:val="center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EA" w:rsidRPr="00061E2C" w:rsidRDefault="001978EA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出生日期</w:t>
            </w:r>
            <w:r w:rsid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Date of Birth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EA" w:rsidRPr="00061E2C" w:rsidRDefault="001978EA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</w:p>
        </w:tc>
      </w:tr>
      <w:tr w:rsidR="001978EA" w:rsidRPr="00061E2C" w:rsidTr="000B6754">
        <w:trPr>
          <w:trHeight w:val="596"/>
          <w:jc w:val="center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所持</w:t>
            </w:r>
            <w:r w:rsidR="001978EA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旅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遊</w:t>
            </w:r>
            <w:r w:rsidR="001978EA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證件</w:t>
            </w:r>
          </w:p>
          <w:p w:rsidR="001978EA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T</w:t>
            </w:r>
            <w:r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 xml:space="preserve">ravel document </w:t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Held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EA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旅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遊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證件號碼</w:t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T</w:t>
            </w:r>
            <w:r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ravel document</w:t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No.: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</w:t>
            </w:r>
            <w:r w:rsidR="001978EA"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ab/>
            </w:r>
            <w:r w:rsidR="001978EA"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ab/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________</w:t>
            </w:r>
          </w:p>
          <w:p w:rsidR="001978EA" w:rsidRPr="00061E2C" w:rsidRDefault="001978EA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證件到期日</w:t>
            </w:r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Expiry date (</w:t>
            </w:r>
            <w:proofErr w:type="spellStart"/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yyyy</w:t>
            </w:r>
            <w:proofErr w:type="spellEnd"/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/mm/</w:t>
            </w:r>
            <w:proofErr w:type="spellStart"/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dd</w:t>
            </w:r>
            <w:proofErr w:type="spellEnd"/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)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：</w:t>
            </w:r>
          </w:p>
        </w:tc>
      </w:tr>
      <w:tr w:rsidR="001978EA" w:rsidRPr="00061E2C" w:rsidTr="000B6754">
        <w:trPr>
          <w:trHeight w:val="596"/>
          <w:jc w:val="center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EA" w:rsidRPr="000B6754" w:rsidRDefault="001978EA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聯絡資料</w:t>
            </w:r>
            <w:r w:rsidR="00025A3C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Contact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EA" w:rsidRPr="00061E2C" w:rsidRDefault="000B6754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手提電話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mobile phone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：</w:t>
            </w:r>
            <w:r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br/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電郵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Email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：</w:t>
            </w:r>
          </w:p>
        </w:tc>
      </w:tr>
      <w:tr w:rsidR="00BE76A8" w:rsidRPr="00061E2C" w:rsidTr="00915054">
        <w:trPr>
          <w:trHeight w:val="596"/>
          <w:jc w:val="center"/>
        </w:trPr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6A8" w:rsidRPr="00061E2C" w:rsidRDefault="00BE76A8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82625A">
              <w:rPr>
                <w:b/>
                <w:bCs/>
                <w:szCs w:val="24"/>
                <w:lang w:eastAsia="zh-TW"/>
              </w:rPr>
              <w:t>Hotel arrangement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6A8" w:rsidRDefault="004A18FF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bCs/>
                <w:szCs w:val="24"/>
                <w:lang w:eastAsia="zh-TW"/>
              </w:rPr>
            </w:pPr>
            <w:r w:rsidRPr="0082625A">
              <w:rPr>
                <w:rFonts w:eastAsia="DFKai-SB"/>
                <w:bCs/>
                <w:szCs w:val="24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76A8" w:rsidRPr="0082625A">
              <w:rPr>
                <w:rFonts w:eastAsia="DFKai-SB"/>
                <w:bCs/>
                <w:szCs w:val="24"/>
                <w:lang w:eastAsia="zh-TW"/>
              </w:rPr>
              <w:instrText xml:space="preserve"> FORMCHECKBOX </w:instrText>
            </w:r>
            <w:r w:rsidRPr="0082625A">
              <w:rPr>
                <w:rFonts w:eastAsia="DFKai-SB"/>
                <w:bCs/>
                <w:szCs w:val="24"/>
              </w:rPr>
            </w:r>
            <w:r w:rsidRPr="0082625A">
              <w:rPr>
                <w:rFonts w:eastAsia="DFKai-SB"/>
                <w:bCs/>
                <w:szCs w:val="24"/>
              </w:rPr>
              <w:fldChar w:fldCharType="end"/>
            </w:r>
            <w:r w:rsidR="00BE76A8" w:rsidRPr="0082625A">
              <w:rPr>
                <w:bCs/>
                <w:szCs w:val="24"/>
                <w:lang w:eastAsia="zh-TW"/>
              </w:rPr>
              <w:t>Self arrangement</w:t>
            </w:r>
          </w:p>
          <w:p w:rsidR="00BE76A8" w:rsidRDefault="004A18FF" w:rsidP="00765F86">
            <w:pPr>
              <w:tabs>
                <w:tab w:val="left" w:pos="0"/>
                <w:tab w:val="left" w:pos="2055"/>
                <w:tab w:val="left" w:pos="4575"/>
              </w:tabs>
              <w:snapToGrid w:val="0"/>
              <w:spacing w:beforeLines="20" w:line="288" w:lineRule="auto"/>
              <w:rPr>
                <w:bCs/>
                <w:szCs w:val="24"/>
                <w:lang w:eastAsia="zh-TW"/>
              </w:rPr>
            </w:pPr>
            <w:r w:rsidRPr="0082625A">
              <w:rPr>
                <w:rFonts w:eastAsia="DFKai-SB"/>
                <w:bCs/>
                <w:szCs w:val="24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76A8" w:rsidRPr="0082625A">
              <w:rPr>
                <w:rFonts w:eastAsia="DFKai-SB"/>
                <w:bCs/>
                <w:szCs w:val="24"/>
                <w:lang w:eastAsia="zh-TW"/>
              </w:rPr>
              <w:instrText xml:space="preserve"> FORMCHECKBOX </w:instrText>
            </w:r>
            <w:r w:rsidRPr="0082625A">
              <w:rPr>
                <w:rFonts w:eastAsia="DFKai-SB"/>
                <w:bCs/>
                <w:szCs w:val="24"/>
              </w:rPr>
            </w:r>
            <w:r w:rsidRPr="0082625A">
              <w:rPr>
                <w:rFonts w:eastAsia="DFKai-SB"/>
                <w:bCs/>
                <w:szCs w:val="24"/>
              </w:rPr>
              <w:fldChar w:fldCharType="end"/>
            </w:r>
            <w:r w:rsidR="00BE76A8" w:rsidRPr="0082625A">
              <w:rPr>
                <w:bCs/>
                <w:szCs w:val="24"/>
                <w:lang w:eastAsia="zh-TW"/>
              </w:rPr>
              <w:t xml:space="preserve">Group arrangement by </w:t>
            </w:r>
            <w:proofErr w:type="spellStart"/>
            <w:r w:rsidR="00BE76A8" w:rsidRPr="0082625A">
              <w:rPr>
                <w:bCs/>
                <w:szCs w:val="24"/>
                <w:lang w:eastAsia="zh-TW"/>
              </w:rPr>
              <w:t>HKSiA</w:t>
            </w:r>
            <w:proofErr w:type="spellEnd"/>
            <w:r w:rsidR="00BE76A8" w:rsidRPr="0082625A">
              <w:rPr>
                <w:bCs/>
                <w:szCs w:val="24"/>
                <w:lang w:eastAsia="zh-TW"/>
              </w:rPr>
              <w:t xml:space="preserve">: </w:t>
            </w:r>
          </w:p>
          <w:p w:rsidR="00BE76A8" w:rsidRPr="00061E2C" w:rsidRDefault="00BE76A8" w:rsidP="00765F86">
            <w:pPr>
              <w:tabs>
                <w:tab w:val="left" w:pos="0"/>
                <w:tab w:val="left" w:pos="2055"/>
                <w:tab w:val="left" w:pos="4575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F6433E">
              <w:rPr>
                <w:bCs/>
                <w:sz w:val="23"/>
                <w:szCs w:val="23"/>
                <w:lang w:eastAsia="zh-TW"/>
              </w:rPr>
              <w:t>Date:</w:t>
            </w:r>
            <w:r w:rsidR="004F0772">
              <w:rPr>
                <w:rFonts w:hint="eastAsia"/>
                <w:bCs/>
                <w:sz w:val="23"/>
                <w:szCs w:val="23"/>
                <w:lang w:eastAsia="zh-TW"/>
              </w:rPr>
              <w:t xml:space="preserve"> </w:t>
            </w:r>
            <w:r w:rsidRPr="00F6433E">
              <w:rPr>
                <w:bCs/>
                <w:sz w:val="23"/>
                <w:szCs w:val="23"/>
                <w:lang w:eastAsia="zh-TW"/>
              </w:rPr>
              <w:t>2</w:t>
            </w:r>
            <w:r>
              <w:rPr>
                <w:rFonts w:hint="eastAsia"/>
                <w:bCs/>
                <w:sz w:val="23"/>
                <w:szCs w:val="23"/>
                <w:lang w:eastAsia="zh-TW"/>
              </w:rPr>
              <w:t>6</w:t>
            </w:r>
            <w:r w:rsidRPr="001F3A31">
              <w:rPr>
                <w:bCs/>
                <w:sz w:val="23"/>
                <w:szCs w:val="23"/>
                <w:vertAlign w:val="superscript"/>
                <w:lang w:eastAsia="zh-TW"/>
              </w:rPr>
              <w:t>th</w:t>
            </w:r>
            <w:r w:rsidRPr="00F6433E">
              <w:rPr>
                <w:bCs/>
                <w:sz w:val="23"/>
                <w:szCs w:val="23"/>
                <w:lang w:eastAsia="zh-TW"/>
              </w:rPr>
              <w:t xml:space="preserve"> - </w:t>
            </w:r>
            <w:r>
              <w:rPr>
                <w:rFonts w:hint="eastAsia"/>
                <w:bCs/>
                <w:sz w:val="23"/>
                <w:szCs w:val="23"/>
                <w:lang w:eastAsia="zh-TW"/>
              </w:rPr>
              <w:t>29</w:t>
            </w:r>
            <w:r w:rsidRPr="001F3A31">
              <w:rPr>
                <w:bCs/>
                <w:sz w:val="23"/>
                <w:szCs w:val="23"/>
                <w:vertAlign w:val="superscript"/>
                <w:lang w:eastAsia="zh-TW"/>
              </w:rPr>
              <w:t>h</w:t>
            </w:r>
            <w:r w:rsidRPr="00F6433E">
              <w:rPr>
                <w:bCs/>
                <w:sz w:val="23"/>
                <w:szCs w:val="23"/>
                <w:lang w:eastAsia="zh-TW"/>
              </w:rPr>
              <w:t xml:space="preserve"> </w:t>
            </w:r>
            <w:r>
              <w:rPr>
                <w:rFonts w:hint="eastAsia"/>
                <w:bCs/>
                <w:sz w:val="23"/>
                <w:szCs w:val="23"/>
                <w:lang w:eastAsia="zh-TW"/>
              </w:rPr>
              <w:t xml:space="preserve">Nov </w:t>
            </w:r>
            <w:r w:rsidRPr="00F6433E">
              <w:rPr>
                <w:bCs/>
                <w:sz w:val="23"/>
                <w:szCs w:val="23"/>
                <w:lang w:eastAsia="zh-TW"/>
              </w:rPr>
              <w:t>2019, 3 nights</w:t>
            </w:r>
          </w:p>
        </w:tc>
      </w:tr>
      <w:tr w:rsidR="00BE76A8" w:rsidRPr="00061E2C" w:rsidTr="00FA1324">
        <w:trPr>
          <w:trHeight w:val="596"/>
          <w:jc w:val="center"/>
        </w:trPr>
        <w:tc>
          <w:tcPr>
            <w:tcW w:w="2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6A8" w:rsidRPr="0082625A" w:rsidRDefault="00BE76A8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b/>
                <w:bCs/>
                <w:szCs w:val="24"/>
                <w:lang w:eastAsia="zh-T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6A8" w:rsidRPr="00BE76A8" w:rsidRDefault="00BE76A8" w:rsidP="00765F86">
            <w:pPr>
              <w:tabs>
                <w:tab w:val="left" w:pos="300"/>
                <w:tab w:val="left" w:pos="2592"/>
              </w:tabs>
              <w:snapToGrid w:val="0"/>
              <w:spacing w:beforeLines="20" w:line="288" w:lineRule="auto"/>
              <w:rPr>
                <w:rFonts w:eastAsia="DFKai-SB"/>
                <w:bCs/>
                <w:szCs w:val="24"/>
                <w:lang w:eastAsia="zh-TW"/>
              </w:rPr>
            </w:pPr>
            <w:r>
              <w:rPr>
                <w:rFonts w:eastAsia="DFKai-SB" w:hint="eastAsia"/>
                <w:bCs/>
                <w:szCs w:val="24"/>
                <w:lang w:eastAsia="zh-TW"/>
              </w:rPr>
              <w:t xml:space="preserve">Exhibitor I   </w:t>
            </w:r>
            <w:r w:rsidR="004A18FF" w:rsidRPr="0082625A">
              <w:rPr>
                <w:rFonts w:eastAsia="DFKai-SB"/>
                <w:bCs/>
                <w:szCs w:val="24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625A">
              <w:rPr>
                <w:rFonts w:eastAsia="DFKai-SB"/>
                <w:bCs/>
                <w:szCs w:val="24"/>
                <w:lang w:eastAsia="zh-TW"/>
              </w:rPr>
              <w:instrText xml:space="preserve"> FORMCHECKBOX </w:instrText>
            </w:r>
            <w:r w:rsidR="004A18FF" w:rsidRPr="0082625A">
              <w:rPr>
                <w:rFonts w:eastAsia="DFKai-SB"/>
                <w:bCs/>
                <w:szCs w:val="24"/>
              </w:rPr>
            </w:r>
            <w:r w:rsidR="004A18FF" w:rsidRPr="0082625A">
              <w:rPr>
                <w:rFonts w:eastAsia="DFKai-SB"/>
                <w:bCs/>
                <w:szCs w:val="24"/>
              </w:rPr>
              <w:fldChar w:fldCharType="end"/>
            </w:r>
            <w:r w:rsidRPr="0082625A">
              <w:rPr>
                <w:bCs/>
                <w:szCs w:val="24"/>
                <w:lang w:eastAsia="zh-TW"/>
              </w:rPr>
              <w:t>Single Room</w:t>
            </w:r>
            <w:r>
              <w:rPr>
                <w:rFonts w:hint="eastAsia"/>
                <w:bCs/>
                <w:szCs w:val="24"/>
                <w:lang w:eastAsia="zh-TW"/>
              </w:rPr>
              <w:t xml:space="preserve"> </w:t>
            </w:r>
          </w:p>
          <w:p w:rsidR="00BE76A8" w:rsidRPr="0082625A" w:rsidRDefault="00BE76A8" w:rsidP="00765F86">
            <w:pPr>
              <w:tabs>
                <w:tab w:val="left" w:pos="300"/>
                <w:tab w:val="left" w:pos="2592"/>
              </w:tabs>
              <w:snapToGrid w:val="0"/>
              <w:spacing w:beforeLines="20" w:line="288" w:lineRule="auto"/>
              <w:rPr>
                <w:bCs/>
                <w:szCs w:val="24"/>
                <w:lang w:eastAsia="zh-TW"/>
              </w:rPr>
            </w:pPr>
            <w:r>
              <w:rPr>
                <w:rFonts w:hint="eastAsia"/>
                <w:bCs/>
                <w:szCs w:val="24"/>
                <w:lang w:eastAsia="zh-TW"/>
              </w:rPr>
              <w:t xml:space="preserve">            </w:t>
            </w:r>
            <w:r w:rsidR="004A18FF" w:rsidRPr="0082625A">
              <w:rPr>
                <w:rFonts w:eastAsia="DFKai-SB"/>
                <w:bCs/>
                <w:szCs w:val="24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625A">
              <w:rPr>
                <w:rFonts w:eastAsia="DFKai-SB"/>
                <w:bCs/>
                <w:szCs w:val="24"/>
                <w:lang w:eastAsia="zh-TW"/>
              </w:rPr>
              <w:instrText xml:space="preserve"> FORMCHECKBOX </w:instrText>
            </w:r>
            <w:r w:rsidR="004A18FF" w:rsidRPr="0082625A">
              <w:rPr>
                <w:rFonts w:eastAsia="DFKai-SB"/>
                <w:bCs/>
                <w:szCs w:val="24"/>
              </w:rPr>
            </w:r>
            <w:r w:rsidR="004A18FF" w:rsidRPr="0082625A">
              <w:rPr>
                <w:rFonts w:eastAsia="DFKai-SB"/>
                <w:bCs/>
                <w:szCs w:val="24"/>
              </w:rPr>
              <w:fldChar w:fldCharType="end"/>
            </w:r>
            <w:r w:rsidRPr="0082625A">
              <w:rPr>
                <w:bCs/>
                <w:szCs w:val="24"/>
                <w:lang w:eastAsia="zh-TW"/>
              </w:rPr>
              <w:t>Twin Room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6A8" w:rsidRDefault="00BE76A8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bCs/>
                <w:szCs w:val="24"/>
                <w:lang w:eastAsia="zh-TW"/>
              </w:rPr>
            </w:pPr>
            <w:r>
              <w:rPr>
                <w:rFonts w:hint="eastAsia"/>
                <w:bCs/>
                <w:szCs w:val="24"/>
                <w:lang w:eastAsia="zh-TW"/>
              </w:rPr>
              <w:t>Exhibitor II</w:t>
            </w:r>
            <w:r w:rsidRPr="0082625A">
              <w:rPr>
                <w:rFonts w:eastAsia="DFKai-SB"/>
                <w:bCs/>
                <w:szCs w:val="24"/>
              </w:rPr>
              <w:t xml:space="preserve"> </w:t>
            </w:r>
            <w:r w:rsidR="004A18FF" w:rsidRPr="0082625A">
              <w:rPr>
                <w:rFonts w:eastAsia="DFKai-SB"/>
                <w:bCs/>
                <w:szCs w:val="24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625A">
              <w:rPr>
                <w:rFonts w:eastAsia="DFKai-SB"/>
                <w:bCs/>
                <w:szCs w:val="24"/>
                <w:lang w:eastAsia="zh-TW"/>
              </w:rPr>
              <w:instrText xml:space="preserve"> FORMCHECKBOX </w:instrText>
            </w:r>
            <w:r w:rsidR="004A18FF" w:rsidRPr="0082625A">
              <w:rPr>
                <w:rFonts w:eastAsia="DFKai-SB"/>
                <w:bCs/>
                <w:szCs w:val="24"/>
              </w:rPr>
            </w:r>
            <w:r w:rsidR="004A18FF" w:rsidRPr="0082625A">
              <w:rPr>
                <w:rFonts w:eastAsia="DFKai-SB"/>
                <w:bCs/>
                <w:szCs w:val="24"/>
              </w:rPr>
              <w:fldChar w:fldCharType="end"/>
            </w:r>
            <w:r w:rsidRPr="0082625A">
              <w:rPr>
                <w:bCs/>
                <w:szCs w:val="24"/>
                <w:lang w:eastAsia="zh-TW"/>
              </w:rPr>
              <w:t>Single Room</w:t>
            </w:r>
            <w:r>
              <w:rPr>
                <w:rFonts w:hint="eastAsia"/>
                <w:bCs/>
                <w:szCs w:val="24"/>
                <w:lang w:eastAsia="zh-TW"/>
              </w:rPr>
              <w:t xml:space="preserve"> </w:t>
            </w:r>
          </w:p>
          <w:p w:rsidR="00BE76A8" w:rsidRPr="0082625A" w:rsidRDefault="004A18FF" w:rsidP="00765F86">
            <w:pPr>
              <w:tabs>
                <w:tab w:val="left" w:pos="300"/>
              </w:tabs>
              <w:snapToGrid w:val="0"/>
              <w:spacing w:beforeLines="20" w:line="288" w:lineRule="auto"/>
              <w:ind w:firstLineChars="550" w:firstLine="1320"/>
              <w:rPr>
                <w:rFonts w:eastAsia="DFKai-SB"/>
                <w:bCs/>
                <w:szCs w:val="24"/>
              </w:rPr>
            </w:pPr>
            <w:r w:rsidRPr="0082625A">
              <w:rPr>
                <w:rFonts w:eastAsia="DFKai-SB"/>
                <w:bCs/>
                <w:szCs w:val="24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76A8" w:rsidRPr="0082625A">
              <w:rPr>
                <w:rFonts w:eastAsia="DFKai-SB"/>
                <w:bCs/>
                <w:szCs w:val="24"/>
                <w:lang w:eastAsia="zh-TW"/>
              </w:rPr>
              <w:instrText xml:space="preserve"> FORMCHECKBOX </w:instrText>
            </w:r>
            <w:r w:rsidRPr="0082625A">
              <w:rPr>
                <w:rFonts w:eastAsia="DFKai-SB"/>
                <w:bCs/>
                <w:szCs w:val="24"/>
              </w:rPr>
            </w:r>
            <w:r w:rsidRPr="0082625A">
              <w:rPr>
                <w:rFonts w:eastAsia="DFKai-SB"/>
                <w:bCs/>
                <w:szCs w:val="24"/>
              </w:rPr>
              <w:fldChar w:fldCharType="end"/>
            </w:r>
            <w:r w:rsidR="00BE76A8" w:rsidRPr="0082625A">
              <w:rPr>
                <w:bCs/>
                <w:szCs w:val="24"/>
                <w:lang w:eastAsia="zh-TW"/>
              </w:rPr>
              <w:t>Twin Room</w:t>
            </w:r>
            <w:r w:rsidR="00BE76A8">
              <w:rPr>
                <w:rFonts w:hint="eastAsia"/>
                <w:bCs/>
                <w:szCs w:val="24"/>
                <w:lang w:eastAsia="zh-TW"/>
              </w:rPr>
              <w:t xml:space="preserve"> </w:t>
            </w:r>
          </w:p>
        </w:tc>
      </w:tr>
      <w:tr w:rsidR="001978EA" w:rsidRPr="00061E2C" w:rsidTr="000B6754">
        <w:trPr>
          <w:trHeight w:val="206"/>
          <w:jc w:val="center"/>
        </w:trPr>
        <w:tc>
          <w:tcPr>
            <w:tcW w:w="9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EA" w:rsidRPr="00061E2C" w:rsidRDefault="001978EA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/>
                <w:color w:val="000000" w:themeColor="text1"/>
                <w:szCs w:val="24"/>
              </w:rPr>
            </w:pPr>
            <w:r w:rsidRPr="00061E2C">
              <w:rPr>
                <w:rFonts w:eastAsia="DFKai-SB" w:hint="eastAsia"/>
                <w:b/>
                <w:bCs/>
                <w:color w:val="000000" w:themeColor="text1"/>
                <w:szCs w:val="24"/>
                <w:lang w:eastAsia="zh-TW"/>
              </w:rPr>
              <w:t>參加展團人員</w:t>
            </w:r>
            <w:r w:rsidRPr="00061E2C">
              <w:rPr>
                <w:rFonts w:eastAsia="DFKai-SB"/>
                <w:b/>
                <w:bCs/>
                <w:color w:val="000000" w:themeColor="text1"/>
                <w:szCs w:val="24"/>
                <w:lang w:eastAsia="zh-TW"/>
              </w:rPr>
              <w:t>(</w:t>
            </w:r>
            <w:r w:rsidRPr="00061E2C">
              <w:rPr>
                <w:rFonts w:eastAsia="DFKai-SB"/>
                <w:b/>
                <w:bCs/>
                <w:color w:val="000000" w:themeColor="text1"/>
                <w:szCs w:val="24"/>
                <w:lang w:eastAsia="zh-TW"/>
              </w:rPr>
              <w:t>二</w:t>
            </w:r>
            <w:r w:rsidRPr="00061E2C">
              <w:rPr>
                <w:rFonts w:eastAsia="DFKai-SB"/>
                <w:b/>
                <w:bCs/>
                <w:color w:val="000000" w:themeColor="text1"/>
                <w:szCs w:val="24"/>
                <w:lang w:eastAsia="zh-TW"/>
              </w:rPr>
              <w:t xml:space="preserve">) </w:t>
            </w:r>
            <w:r w:rsidR="00053B6C">
              <w:rPr>
                <w:rFonts w:eastAsia="DFKai-SB" w:hint="eastAsia"/>
                <w:b/>
                <w:bCs/>
                <w:color w:val="000000" w:themeColor="text1"/>
                <w:szCs w:val="24"/>
                <w:lang w:eastAsia="zh-TW"/>
              </w:rPr>
              <w:t>Exhibitor (II)</w:t>
            </w:r>
          </w:p>
        </w:tc>
      </w:tr>
      <w:tr w:rsidR="00D858D6" w:rsidRPr="00061E2C" w:rsidTr="000B6754">
        <w:trPr>
          <w:trHeight w:val="519"/>
          <w:jc w:val="center"/>
        </w:trPr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旅行證件姓名</w:t>
            </w:r>
          </w:p>
          <w:p w:rsidR="00D858D6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Name on Passport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D858D6" w:rsidRDefault="00D858D6" w:rsidP="00F56AD3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（中文）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4A18FF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instrText xml:space="preserve"> FORMCHECKBOX </w:instrTex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end"/>
            </w:r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先生</w:t>
            </w:r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Mr. 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instrText xml:space="preserve"> FORMCHECKBOX </w:instrTex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fldChar w:fldCharType="end"/>
            </w:r>
            <w:r w:rsidR="00D858D6"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女士</w:t>
            </w:r>
            <w:r w:rsidR="00D858D6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Ms. </w:t>
            </w:r>
          </w:p>
        </w:tc>
      </w:tr>
      <w:tr w:rsidR="00D858D6" w:rsidRPr="00061E2C" w:rsidTr="000B6754">
        <w:trPr>
          <w:trHeight w:val="443"/>
          <w:jc w:val="center"/>
        </w:trPr>
        <w:tc>
          <w:tcPr>
            <w:tcW w:w="2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F56AD3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（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English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）</w:t>
            </w:r>
          </w:p>
        </w:tc>
        <w:tc>
          <w:tcPr>
            <w:tcW w:w="2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</w:p>
        </w:tc>
      </w:tr>
      <w:tr w:rsidR="00D858D6" w:rsidRPr="00061E2C" w:rsidTr="000B6754">
        <w:trPr>
          <w:trHeight w:val="443"/>
          <w:jc w:val="center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765F86">
            <w:pPr>
              <w:tabs>
                <w:tab w:val="left" w:pos="300"/>
              </w:tabs>
              <w:snapToGrid w:val="0"/>
              <w:spacing w:beforeLines="20"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出生日期</w:t>
            </w:r>
            <w:r w:rsid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Date of Birth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5B3A79">
            <w:pPr>
              <w:tabs>
                <w:tab w:val="left" w:pos="300"/>
              </w:tabs>
              <w:snapToGrid w:val="0"/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</w:p>
        </w:tc>
      </w:tr>
      <w:tr w:rsidR="00025A3C" w:rsidRPr="00061E2C" w:rsidTr="000B6754">
        <w:trPr>
          <w:trHeight w:val="584"/>
          <w:jc w:val="center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A3C" w:rsidRDefault="00025A3C" w:rsidP="00025A3C">
            <w:pPr>
              <w:tabs>
                <w:tab w:val="left" w:pos="300"/>
              </w:tabs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所持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旅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遊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證件</w:t>
            </w:r>
          </w:p>
          <w:p w:rsidR="00025A3C" w:rsidRPr="00061E2C" w:rsidRDefault="00025A3C" w:rsidP="00025A3C">
            <w:pPr>
              <w:tabs>
                <w:tab w:val="left" w:pos="300"/>
              </w:tabs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T</w:t>
            </w:r>
            <w:r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 xml:space="preserve">ravel document </w:t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Held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A3C" w:rsidRPr="00061E2C" w:rsidRDefault="00025A3C" w:rsidP="00025A3C">
            <w:pPr>
              <w:tabs>
                <w:tab w:val="left" w:pos="300"/>
              </w:tabs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旅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遊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證件號碼</w:t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T</w:t>
            </w:r>
            <w:r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ravel document</w:t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No.: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</w:t>
            </w:r>
            <w:r w:rsidR="005C737B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_______</w:t>
            </w:r>
            <w:r w:rsidRP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________</w:t>
            </w:r>
          </w:p>
          <w:p w:rsidR="00025A3C" w:rsidRPr="00061E2C" w:rsidRDefault="00025A3C" w:rsidP="00025A3C">
            <w:pPr>
              <w:tabs>
                <w:tab w:val="left" w:pos="300"/>
              </w:tabs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證件到期日</w:t>
            </w:r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Expiry date (</w:t>
            </w:r>
            <w:proofErr w:type="spellStart"/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yyyy</w:t>
            </w:r>
            <w:proofErr w:type="spellEnd"/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/mm/</w:t>
            </w:r>
            <w:proofErr w:type="spellStart"/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dd</w:t>
            </w:r>
            <w:proofErr w:type="spellEnd"/>
            <w:r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)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：</w:t>
            </w:r>
          </w:p>
        </w:tc>
      </w:tr>
      <w:tr w:rsidR="00D858D6" w:rsidRPr="00061E2C" w:rsidTr="000B6754">
        <w:trPr>
          <w:trHeight w:val="584"/>
          <w:jc w:val="center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B6754" w:rsidRDefault="00D858D6" w:rsidP="005B3A79">
            <w:pPr>
              <w:tabs>
                <w:tab w:val="left" w:pos="300"/>
              </w:tabs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聯絡資料</w:t>
            </w:r>
            <w:r w:rsidR="00025A3C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Contact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0B6754">
            <w:pPr>
              <w:tabs>
                <w:tab w:val="left" w:pos="300"/>
              </w:tabs>
              <w:spacing w:line="288" w:lineRule="auto"/>
              <w:rPr>
                <w:rFonts w:eastAsia="DFKai-SB"/>
                <w:bCs/>
                <w:color w:val="000000" w:themeColor="text1"/>
                <w:szCs w:val="24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手提電話</w:t>
            </w:r>
            <w:r w:rsidR="00025A3C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mobile</w:t>
            </w:r>
            <w:r w:rsid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 xml:space="preserve"> phone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：</w:t>
            </w:r>
            <w:r w:rsidRPr="000B6754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br/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電郵</w:t>
            </w:r>
            <w:r w:rsidR="000B6754">
              <w:rPr>
                <w:rFonts w:eastAsia="DFKai-SB" w:hint="eastAsia"/>
                <w:bCs/>
                <w:color w:val="000000" w:themeColor="text1"/>
                <w:szCs w:val="24"/>
                <w:lang w:eastAsia="zh-TW"/>
              </w:rPr>
              <w:t>Email</w:t>
            </w:r>
            <w:r w:rsidRPr="00061E2C">
              <w:rPr>
                <w:rFonts w:eastAsia="DFKai-SB"/>
                <w:bCs/>
                <w:color w:val="000000" w:themeColor="text1"/>
                <w:szCs w:val="24"/>
                <w:lang w:eastAsia="zh-TW"/>
              </w:rPr>
              <w:t>：</w:t>
            </w:r>
          </w:p>
        </w:tc>
      </w:tr>
      <w:tr w:rsidR="00D858D6" w:rsidRPr="00061E2C" w:rsidTr="000B6754">
        <w:trPr>
          <w:trHeight w:val="656"/>
          <w:jc w:val="center"/>
        </w:trPr>
        <w:tc>
          <w:tcPr>
            <w:tcW w:w="9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8D6" w:rsidRPr="00061E2C" w:rsidRDefault="00D858D6" w:rsidP="005B3A79">
            <w:pPr>
              <w:tabs>
                <w:tab w:val="left" w:pos="300"/>
                <w:tab w:val="left" w:pos="360"/>
              </w:tabs>
              <w:snapToGrid w:val="0"/>
              <w:spacing w:line="288" w:lineRule="auto"/>
              <w:ind w:rightChars="51" w:right="122"/>
              <w:rPr>
                <w:rFonts w:eastAsia="DFKai-SB"/>
                <w:bCs/>
                <w:color w:val="000000" w:themeColor="text1"/>
                <w:sz w:val="20"/>
                <w:lang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>備註</w:t>
            </w: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 xml:space="preserve">: </w:t>
            </w:r>
            <w:r w:rsidR="00F8377E">
              <w:rPr>
                <w:rFonts w:eastAsia="DFKai-SB" w:hint="eastAsia"/>
                <w:bCs/>
                <w:color w:val="000000" w:themeColor="text1"/>
                <w:sz w:val="20"/>
                <w:lang w:eastAsia="zh-TW"/>
              </w:rPr>
              <w:t>R</w:t>
            </w:r>
            <w:proofErr w:type="spellStart"/>
            <w:r w:rsidR="00F8377E" w:rsidRPr="00F8377E">
              <w:rPr>
                <w:rFonts w:eastAsia="DFKai-SB"/>
                <w:bCs/>
                <w:color w:val="000000" w:themeColor="text1"/>
                <w:sz w:val="20"/>
                <w:lang w:val="en-HK" w:eastAsia="zh-TW"/>
              </w:rPr>
              <w:t>emarks</w:t>
            </w:r>
            <w:proofErr w:type="spellEnd"/>
            <w:r w:rsidR="00F8377E" w:rsidRPr="00F8377E">
              <w:rPr>
                <w:rFonts w:eastAsia="DFKai-SB"/>
                <w:bCs/>
                <w:color w:val="000000" w:themeColor="text1"/>
                <w:sz w:val="20"/>
                <w:lang w:val="en-HK" w:eastAsia="zh-TW"/>
              </w:rPr>
              <w:t>:</w:t>
            </w:r>
          </w:p>
          <w:p w:rsidR="00D858D6" w:rsidRPr="00F8377E" w:rsidRDefault="00D858D6" w:rsidP="00F8377E">
            <w:pPr>
              <w:tabs>
                <w:tab w:val="left" w:pos="300"/>
                <w:tab w:val="left" w:pos="360"/>
              </w:tabs>
              <w:snapToGrid w:val="0"/>
              <w:spacing w:line="288" w:lineRule="auto"/>
              <w:ind w:rightChars="51" w:right="122"/>
              <w:rPr>
                <w:rFonts w:eastAsia="DFKai-SB"/>
                <w:bCs/>
                <w:color w:val="000000" w:themeColor="text1"/>
                <w:szCs w:val="24"/>
                <w:lang w:val="en-HK" w:eastAsia="zh-TW"/>
              </w:rPr>
            </w:pP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>住宿期間的額外消費</w:t>
            </w: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>(</w:t>
            </w: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>如日用品</w:t>
            </w:r>
            <w:r w:rsidRPr="00061E2C">
              <w:rPr>
                <w:rFonts w:ascii="SimSun" w:eastAsia="SimSun" w:hAnsi="SimSun" w:hint="eastAsia"/>
                <w:bCs/>
                <w:color w:val="000000" w:themeColor="text1"/>
                <w:sz w:val="20"/>
                <w:lang w:eastAsia="zh-TW"/>
              </w:rPr>
              <w:t>、</w:t>
            </w: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>電話費、房間送餐服務、收費電影等</w:t>
            </w: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>)</w:t>
            </w:r>
            <w:r w:rsidRPr="00061E2C">
              <w:rPr>
                <w:rFonts w:eastAsia="DFKai-SB"/>
                <w:bCs/>
                <w:color w:val="000000" w:themeColor="text1"/>
                <w:sz w:val="20"/>
                <w:lang w:eastAsia="zh-TW"/>
              </w:rPr>
              <w:t>，請於辦理退房時自行支付</w:t>
            </w:r>
            <w:r w:rsidR="00F8377E">
              <w:rPr>
                <w:rFonts w:eastAsia="DFKai-SB" w:hint="eastAsia"/>
                <w:bCs/>
                <w:color w:val="000000" w:themeColor="text1"/>
                <w:sz w:val="20"/>
                <w:lang w:val="en-HK" w:eastAsia="zh-TW"/>
              </w:rPr>
              <w:t>。</w:t>
            </w:r>
            <w:r w:rsidR="00F8377E" w:rsidRPr="00F8377E">
              <w:rPr>
                <w:rFonts w:eastAsia="DFKai-SB"/>
                <w:bCs/>
                <w:color w:val="000000" w:themeColor="text1"/>
                <w:sz w:val="20"/>
                <w:lang w:val="en-HK" w:eastAsia="zh-TW"/>
              </w:rPr>
              <w:t>Exhibitors are kindly requested to settle their incidental expenses when checking out the hotel.</w:t>
            </w:r>
          </w:p>
        </w:tc>
      </w:tr>
    </w:tbl>
    <w:p w:rsidR="001978EA" w:rsidRPr="00061E2C" w:rsidRDefault="001978EA" w:rsidP="00765F86">
      <w:pPr>
        <w:tabs>
          <w:tab w:val="left" w:pos="2310"/>
        </w:tabs>
        <w:spacing w:beforeLines="50"/>
        <w:jc w:val="left"/>
        <w:rPr>
          <w:rFonts w:ascii="DFKai-SB" w:eastAsia="DFKai-SB" w:hAnsi="DFKai-SB"/>
          <w:bCs/>
          <w:color w:val="000000" w:themeColor="text1"/>
          <w:szCs w:val="24"/>
          <w:lang w:eastAsia="zh-TW"/>
        </w:rPr>
      </w:pPr>
    </w:p>
    <w:p w:rsidR="001978EA" w:rsidRPr="00061E2C" w:rsidRDefault="001978EA" w:rsidP="001978EA">
      <w:pPr>
        <w:tabs>
          <w:tab w:val="left" w:pos="2310"/>
        </w:tabs>
        <w:jc w:val="left"/>
        <w:rPr>
          <w:rFonts w:ascii="DFKai-SB" w:eastAsia="DFKai-SB" w:hAnsi="DFKai-SB"/>
          <w:b/>
          <w:color w:val="000000" w:themeColor="text1"/>
          <w:sz w:val="20"/>
          <w:lang w:eastAsia="zh-TW"/>
        </w:rPr>
      </w:pPr>
      <w:r w:rsidRPr="00061E2C">
        <w:rPr>
          <w:rFonts w:ascii="DFKai-SB" w:eastAsia="DFKai-SB" w:hAnsi="DFKai-SB" w:hint="eastAsia"/>
          <w:i/>
          <w:color w:val="000000" w:themeColor="text1"/>
          <w:sz w:val="20"/>
          <w:lang w:eastAsia="zh-TW"/>
        </w:rPr>
        <w:t>*請</w:t>
      </w:r>
      <w:r w:rsidRPr="00061E2C">
        <w:rPr>
          <w:rFonts w:ascii="DFKai-SB" w:eastAsia="DFKai-SB" w:hAnsi="DFKai-SB" w:hint="eastAsia"/>
          <w:i/>
          <w:color w:val="000000" w:themeColor="text1"/>
          <w:sz w:val="20"/>
          <w:lang w:eastAsia="zh-HK"/>
        </w:rPr>
        <w:t xml:space="preserve">於合適位置填上 </w:t>
      </w:r>
      <w:r w:rsidRPr="00061E2C">
        <w:rPr>
          <w:rFonts w:ascii="DFKai-SB" w:eastAsia="DFKai-SB" w:hAnsi="DFKai-SB"/>
          <w:i/>
          <w:color w:val="000000" w:themeColor="text1"/>
          <w:sz w:val="20"/>
          <w:lang w:eastAsia="zh-HK"/>
        </w:rPr>
        <w:t>“</w:t>
      </w:r>
      <w:r w:rsidRPr="00061E2C">
        <w:rPr>
          <w:rFonts w:ascii="DFKai-SB" w:eastAsia="DFKai-SB" w:hAnsi="DFKai-SB"/>
          <w:i/>
          <w:color w:val="000000" w:themeColor="text1"/>
          <w:sz w:val="20"/>
          <w:lang w:eastAsia="zh-HK"/>
        </w:rPr>
        <w:sym w:font="Wingdings" w:char="F0FC"/>
      </w:r>
      <w:r w:rsidRPr="00061E2C">
        <w:rPr>
          <w:rFonts w:ascii="DFKai-SB" w:eastAsia="DFKai-SB" w:hAnsi="DFKai-SB"/>
          <w:i/>
          <w:color w:val="000000" w:themeColor="text1"/>
          <w:sz w:val="20"/>
          <w:lang w:eastAsia="zh-HK"/>
        </w:rPr>
        <w:t>”</w:t>
      </w:r>
      <w:r w:rsidR="009E79E9" w:rsidRPr="009E79E9">
        <w:rPr>
          <w:rFonts w:ascii="DFKai-SB" w:eastAsia="DFKai-SB" w:hAnsi="DFKai-SB"/>
          <w:i/>
          <w:color w:val="000000" w:themeColor="text1"/>
          <w:sz w:val="20"/>
          <w:lang w:eastAsia="zh-HK"/>
        </w:rPr>
        <w:t xml:space="preserve"> </w:t>
      </w:r>
      <w:r w:rsidR="009E79E9" w:rsidRPr="004F0772">
        <w:rPr>
          <w:rFonts w:eastAsia="DFKai-SB"/>
          <w:i/>
          <w:color w:val="000000" w:themeColor="text1"/>
          <w:sz w:val="20"/>
          <w:lang w:eastAsia="zh-HK"/>
        </w:rPr>
        <w:t>Please tick the appropriate box</w:t>
      </w:r>
    </w:p>
    <w:p w:rsidR="00267FE8" w:rsidRPr="001978EA" w:rsidRDefault="00267FE8" w:rsidP="00267FE8">
      <w:pPr>
        <w:rPr>
          <w:rFonts w:ascii="DFKai-SB" w:eastAsia="DFKai-SB" w:hAnsi="DFKai-SB"/>
          <w:color w:val="000000" w:themeColor="text1"/>
          <w:szCs w:val="24"/>
          <w:lang w:val="en-US" w:eastAsia="zh-TW"/>
        </w:rPr>
      </w:pPr>
    </w:p>
    <w:p w:rsidR="00894CFD" w:rsidRPr="00453AE0" w:rsidRDefault="0065290A" w:rsidP="00453AE0">
      <w:pPr>
        <w:jc w:val="right"/>
        <w:rPr>
          <w:rFonts w:ascii="DFKai-SB" w:eastAsia="DFKai-SB" w:hAnsi="DFKai-SB"/>
          <w:szCs w:val="24"/>
          <w:lang w:eastAsia="zh-TW"/>
        </w:rPr>
      </w:pPr>
      <w:r w:rsidRPr="000C209F">
        <w:rPr>
          <w:rFonts w:ascii="DFKai-SB" w:eastAsia="DFKai-SB" w:hAnsi="DFKai-SB"/>
          <w:szCs w:val="24"/>
          <w:lang w:val="en-US" w:eastAsia="zh-TW"/>
        </w:rPr>
        <w:br w:type="page"/>
      </w:r>
      <w:r w:rsidR="00F67F43" w:rsidRPr="00F67F43">
        <w:rPr>
          <w:rFonts w:ascii="DFKai-SB" w:eastAsia="DFKai-SB" w:hAnsi="DFKai-SB" w:hint="eastAsia"/>
          <w:b/>
          <w:sz w:val="28"/>
          <w:szCs w:val="28"/>
          <w:u w:val="single"/>
          <w:lang w:eastAsia="zh-TW"/>
        </w:rPr>
        <w:lastRenderedPageBreak/>
        <w:t>附件一</w:t>
      </w:r>
      <w:r w:rsidR="006827DF">
        <w:rPr>
          <w:rFonts w:ascii="DFKai-SB" w:eastAsia="DFKai-SB" w:hAnsi="DFKai-SB" w:hint="eastAsia"/>
          <w:b/>
          <w:sz w:val="28"/>
          <w:szCs w:val="28"/>
          <w:u w:val="single"/>
          <w:lang w:eastAsia="zh-TW"/>
        </w:rPr>
        <w:t>Appendix</w:t>
      </w:r>
    </w:p>
    <w:p w:rsidR="00894CFD" w:rsidRPr="000C209F" w:rsidRDefault="00894CFD" w:rsidP="008B732C">
      <w:pPr>
        <w:rPr>
          <w:rFonts w:ascii="DFKai-SB" w:eastAsia="DFKai-SB" w:hAnsi="DFKai-SB"/>
          <w:b/>
          <w:szCs w:val="24"/>
          <w:lang w:eastAsia="zh-TW"/>
        </w:rPr>
      </w:pPr>
    </w:p>
    <w:p w:rsidR="008B732C" w:rsidRPr="004F0772" w:rsidRDefault="00B22D01" w:rsidP="008B732C">
      <w:pPr>
        <w:rPr>
          <w:rFonts w:eastAsia="DFKai-SB"/>
          <w:szCs w:val="24"/>
          <w:lang w:eastAsia="zh-TW"/>
        </w:rPr>
      </w:pPr>
      <w:r w:rsidRPr="004F0772">
        <w:rPr>
          <w:rFonts w:eastAsia="DFKai-SB" w:hAnsi="DFKai-SB"/>
          <w:szCs w:val="24"/>
          <w:lang w:eastAsia="zh-TW"/>
        </w:rPr>
        <w:t>我們</w:t>
      </w:r>
      <w:r w:rsidR="00182AE3" w:rsidRPr="004F0772">
        <w:rPr>
          <w:rFonts w:eastAsia="DFKai-SB"/>
          <w:szCs w:val="24"/>
          <w:lang w:eastAsia="zh-TW"/>
        </w:rPr>
        <w:t>We (Name of Company/</w:t>
      </w:r>
      <w:r w:rsidR="00182AE3" w:rsidRPr="004F0772">
        <w:rPr>
          <w:rFonts w:eastAsia="DFKai-SB" w:hAnsi="DFKai-SB"/>
          <w:szCs w:val="24"/>
          <w:lang w:eastAsia="zh-TW"/>
        </w:rPr>
        <w:t>公司名稱</w:t>
      </w:r>
      <w:r w:rsidR="00182AE3" w:rsidRPr="004F0772">
        <w:rPr>
          <w:rFonts w:eastAsia="DFKai-SB"/>
          <w:szCs w:val="24"/>
          <w:lang w:eastAsia="zh-TW"/>
        </w:rPr>
        <w:t>)_____________________________</w:t>
      </w:r>
      <w:r w:rsidRPr="004F0772">
        <w:rPr>
          <w:rFonts w:eastAsia="DFKai-SB" w:hAnsi="DFKai-SB"/>
          <w:szCs w:val="24"/>
          <w:lang w:eastAsia="zh-TW"/>
        </w:rPr>
        <w:t>，</w:t>
      </w:r>
    </w:p>
    <w:p w:rsidR="00B22D01" w:rsidRPr="004F0772" w:rsidRDefault="00B22D01" w:rsidP="00B22D01">
      <w:pPr>
        <w:rPr>
          <w:lang w:eastAsia="zh-TW"/>
        </w:rPr>
      </w:pPr>
      <w:r w:rsidRPr="004F0772">
        <w:rPr>
          <w:lang w:eastAsia="zh-TW"/>
        </w:rPr>
        <w:t>謹此申請參加展覽。我們謹此聲明，就我們所知，申請表上所填寫的資料均屬真實正確。</w:t>
      </w:r>
    </w:p>
    <w:p w:rsidR="00182AE3" w:rsidRPr="004F0772" w:rsidRDefault="00B22D01" w:rsidP="008B732C">
      <w:pPr>
        <w:rPr>
          <w:rFonts w:eastAsia="DFKai-SB"/>
          <w:szCs w:val="24"/>
          <w:lang w:eastAsia="zh-TW"/>
        </w:rPr>
      </w:pPr>
      <w:r w:rsidRPr="004F0772">
        <w:rPr>
          <w:lang w:eastAsia="zh-TW"/>
        </w:rPr>
        <w:t>我們明白以上資料將納入香港軟件行業協會的資料庫內，而香港軟件行業協會可使用我們的資料作推廣用途。</w:t>
      </w:r>
      <w:r w:rsidR="00182AE3" w:rsidRPr="004F0772">
        <w:rPr>
          <w:rFonts w:eastAsia="DFKai-SB"/>
          <w:szCs w:val="24"/>
          <w:lang w:eastAsia="zh-TW"/>
        </w:rPr>
        <w:t xml:space="preserve">hereby apply to participate in the Exhibition. We hereby declare that the information given in the application form is true and correct to the best of our knowledge. </w:t>
      </w:r>
    </w:p>
    <w:p w:rsidR="00182AE3" w:rsidRPr="004F0772" w:rsidRDefault="00182AE3" w:rsidP="008B732C">
      <w:pPr>
        <w:rPr>
          <w:rFonts w:eastAsia="DFKai-SB"/>
          <w:szCs w:val="24"/>
          <w:lang w:eastAsia="zh-TW"/>
        </w:rPr>
      </w:pPr>
      <w:r w:rsidRPr="004F0772">
        <w:rPr>
          <w:rFonts w:eastAsia="DFKai-SB"/>
          <w:szCs w:val="24"/>
          <w:lang w:eastAsia="zh-TW"/>
        </w:rPr>
        <w:t xml:space="preserve">We understand that above information will be included into the </w:t>
      </w:r>
      <w:proofErr w:type="spellStart"/>
      <w:r w:rsidRPr="004F0772">
        <w:rPr>
          <w:rFonts w:eastAsia="DFKai-SB"/>
          <w:szCs w:val="24"/>
          <w:lang w:eastAsia="zh-TW"/>
        </w:rPr>
        <w:t>HKSiA</w:t>
      </w:r>
      <w:proofErr w:type="spellEnd"/>
      <w:r w:rsidRPr="004F0772">
        <w:rPr>
          <w:rFonts w:eastAsia="DFKai-SB"/>
          <w:szCs w:val="24"/>
          <w:lang w:eastAsia="zh-TW"/>
        </w:rPr>
        <w:t xml:space="preserve"> databank and </w:t>
      </w:r>
      <w:proofErr w:type="spellStart"/>
      <w:r w:rsidRPr="004F0772">
        <w:rPr>
          <w:rFonts w:eastAsia="DFKai-SB"/>
          <w:szCs w:val="24"/>
          <w:lang w:eastAsia="zh-TW"/>
        </w:rPr>
        <w:t>HKSiA</w:t>
      </w:r>
      <w:proofErr w:type="spellEnd"/>
      <w:r w:rsidRPr="004F0772">
        <w:rPr>
          <w:rFonts w:eastAsia="DFKai-SB"/>
          <w:szCs w:val="24"/>
          <w:lang w:eastAsia="zh-TW"/>
        </w:rPr>
        <w:t xml:space="preserve"> can make of our information for the</w:t>
      </w:r>
      <w:r w:rsidR="00B22D01" w:rsidRPr="004F0772">
        <w:rPr>
          <w:rFonts w:eastAsia="DFKai-SB"/>
          <w:szCs w:val="24"/>
          <w:lang w:eastAsia="zh-TW"/>
        </w:rPr>
        <w:t xml:space="preserve"> promotion purposes.</w:t>
      </w:r>
    </w:p>
    <w:p w:rsidR="00B22D01" w:rsidRPr="004F0772" w:rsidRDefault="00B22D01" w:rsidP="008B732C">
      <w:pPr>
        <w:rPr>
          <w:rFonts w:eastAsia="DFKai-SB"/>
          <w:szCs w:val="24"/>
          <w:lang w:eastAsia="zh-TW"/>
        </w:rPr>
      </w:pPr>
    </w:p>
    <w:p w:rsidR="008B732C" w:rsidRPr="004F0772" w:rsidRDefault="00947B07" w:rsidP="008B732C">
      <w:pPr>
        <w:rPr>
          <w:rFonts w:eastAsia="DFKai-SB"/>
          <w:szCs w:val="24"/>
          <w:lang w:eastAsia="zh-TW"/>
        </w:rPr>
      </w:pPr>
      <w:r w:rsidRPr="004F0772">
        <w:rPr>
          <w:rFonts w:eastAsia="DFKai-SB" w:hAnsi="DFKai-SB"/>
          <w:szCs w:val="24"/>
          <w:lang w:eastAsia="zh-TW"/>
        </w:rPr>
        <w:t>簽名及公司蓋章</w:t>
      </w:r>
      <w:r w:rsidR="006827DF" w:rsidRPr="004F0772">
        <w:rPr>
          <w:rFonts w:eastAsia="DFKai-SB"/>
          <w:szCs w:val="24"/>
          <w:lang w:eastAsia="zh-TW"/>
        </w:rPr>
        <w:t xml:space="preserve"> Company Stamp &amp; Authorized Signature</w:t>
      </w:r>
      <w:r w:rsidRPr="004F0772">
        <w:rPr>
          <w:rFonts w:eastAsia="DFKai-SB" w:hAnsi="DFKai-SB"/>
          <w:szCs w:val="24"/>
          <w:lang w:eastAsia="zh-TW"/>
        </w:rPr>
        <w:t>：</w:t>
      </w:r>
    </w:p>
    <w:p w:rsidR="008B732C" w:rsidRPr="004F0772" w:rsidRDefault="008B732C" w:rsidP="008B732C">
      <w:pPr>
        <w:rPr>
          <w:rFonts w:eastAsia="DFKai-SB"/>
          <w:szCs w:val="24"/>
          <w:lang w:eastAsia="zh-TW"/>
        </w:rPr>
      </w:pPr>
    </w:p>
    <w:p w:rsidR="00E37485" w:rsidRPr="004F0772" w:rsidRDefault="00E37485" w:rsidP="008B732C">
      <w:pPr>
        <w:rPr>
          <w:rFonts w:eastAsia="DFKai-SB"/>
          <w:szCs w:val="24"/>
          <w:lang w:eastAsia="zh-TW"/>
        </w:rPr>
      </w:pPr>
    </w:p>
    <w:p w:rsidR="008B732C" w:rsidRPr="004F0772" w:rsidRDefault="008B732C" w:rsidP="008B732C">
      <w:pPr>
        <w:rPr>
          <w:rFonts w:eastAsia="DFKai-SB"/>
          <w:szCs w:val="24"/>
          <w:lang w:eastAsia="zh-TW"/>
        </w:rPr>
      </w:pPr>
    </w:p>
    <w:p w:rsidR="008B732C" w:rsidRPr="004F0772" w:rsidRDefault="008B732C" w:rsidP="008B732C">
      <w:pPr>
        <w:rPr>
          <w:rFonts w:eastAsia="DFKai-SB"/>
          <w:szCs w:val="24"/>
          <w:lang w:eastAsia="zh-TW"/>
        </w:rPr>
      </w:pPr>
    </w:p>
    <w:p w:rsidR="008B732C" w:rsidRPr="004F0772" w:rsidRDefault="00182AE3" w:rsidP="008B732C">
      <w:pPr>
        <w:rPr>
          <w:rFonts w:eastAsia="DFKai-SB"/>
          <w:szCs w:val="24"/>
          <w:u w:val="single"/>
          <w:lang w:eastAsia="zh-TW"/>
        </w:rPr>
      </w:pP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  <w:r w:rsidRPr="004F0772">
        <w:rPr>
          <w:rFonts w:eastAsia="DFKai-SB"/>
          <w:szCs w:val="24"/>
          <w:u w:val="single"/>
          <w:lang w:eastAsia="zh-TW"/>
        </w:rPr>
        <w:tab/>
      </w:r>
    </w:p>
    <w:p w:rsidR="00C22B51" w:rsidRPr="004F0772" w:rsidRDefault="00C22B51" w:rsidP="008B732C">
      <w:pPr>
        <w:rPr>
          <w:rFonts w:eastAsia="DFKai-SB"/>
          <w:szCs w:val="24"/>
          <w:u w:val="single"/>
          <w:lang w:eastAsia="zh-TW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/>
      </w:tblPr>
      <w:tblGrid>
        <w:gridCol w:w="2660"/>
        <w:gridCol w:w="4394"/>
      </w:tblGrid>
      <w:tr w:rsidR="00FB4548" w:rsidRPr="004F0772" w:rsidTr="006827DF">
        <w:trPr>
          <w:trHeight w:val="567"/>
        </w:trPr>
        <w:tc>
          <w:tcPr>
            <w:tcW w:w="26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22B51" w:rsidRPr="004F0772" w:rsidRDefault="006827DF" w:rsidP="008B732C">
            <w:pPr>
              <w:rPr>
                <w:rFonts w:eastAsia="DFKai-SB"/>
                <w:szCs w:val="24"/>
                <w:lang w:eastAsia="zh-TW"/>
              </w:rPr>
            </w:pPr>
            <w:r w:rsidRPr="004F0772">
              <w:rPr>
                <w:rFonts w:eastAsia="DFKai-SB" w:hAnsi="DFKai-SB"/>
                <w:szCs w:val="24"/>
                <w:lang w:eastAsia="zh-TW"/>
              </w:rPr>
              <w:t>姓名</w:t>
            </w:r>
            <w:r w:rsidRPr="004F0772">
              <w:rPr>
                <w:rFonts w:eastAsia="DFKai-SB"/>
                <w:szCs w:val="24"/>
                <w:lang w:eastAsia="zh-TW"/>
              </w:rPr>
              <w:t>Name of Authorized Signer</w:t>
            </w:r>
            <w:r w:rsidR="00947B07" w:rsidRPr="004F0772">
              <w:rPr>
                <w:rFonts w:eastAsia="DFKai-SB" w:hAnsi="DFKai-SB"/>
                <w:szCs w:val="24"/>
                <w:lang w:eastAsia="zh-TW"/>
              </w:rPr>
              <w:t>：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C22B51" w:rsidRPr="004F0772" w:rsidRDefault="00C22B51" w:rsidP="008B732C">
            <w:pPr>
              <w:rPr>
                <w:rFonts w:eastAsia="DFKai-SB"/>
                <w:szCs w:val="24"/>
                <w:lang w:eastAsia="zh-CN"/>
              </w:rPr>
            </w:pPr>
          </w:p>
        </w:tc>
      </w:tr>
      <w:tr w:rsidR="00FB4548" w:rsidRPr="004F0772" w:rsidTr="006827DF">
        <w:trPr>
          <w:trHeight w:val="567"/>
        </w:trPr>
        <w:tc>
          <w:tcPr>
            <w:tcW w:w="26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22B51" w:rsidRPr="004F0772" w:rsidRDefault="00947B07" w:rsidP="008B732C">
            <w:pPr>
              <w:rPr>
                <w:rFonts w:eastAsia="DFKai-SB"/>
                <w:szCs w:val="24"/>
                <w:lang w:eastAsia="zh-CN"/>
              </w:rPr>
            </w:pPr>
            <w:r w:rsidRPr="004F0772">
              <w:rPr>
                <w:rFonts w:eastAsia="DFKai-SB" w:hAnsi="DFKai-SB"/>
                <w:szCs w:val="24"/>
                <w:lang w:eastAsia="zh-TW"/>
              </w:rPr>
              <w:t>職位</w:t>
            </w:r>
            <w:r w:rsidR="006827DF" w:rsidRPr="004F0772">
              <w:rPr>
                <w:rFonts w:eastAsia="DFKai-SB"/>
                <w:szCs w:val="24"/>
                <w:lang w:eastAsia="zh-TW"/>
              </w:rPr>
              <w:t xml:space="preserve"> Position</w:t>
            </w:r>
            <w:r w:rsidRPr="004F0772">
              <w:rPr>
                <w:rFonts w:eastAsia="DFKai-SB" w:hAnsi="DFKai-SB"/>
                <w:szCs w:val="24"/>
                <w:lang w:eastAsia="zh-TW"/>
              </w:rPr>
              <w:t>：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C22B51" w:rsidRPr="004F0772" w:rsidRDefault="00C22B51" w:rsidP="008B732C">
            <w:pPr>
              <w:rPr>
                <w:rFonts w:eastAsia="DFKai-SB"/>
                <w:szCs w:val="24"/>
                <w:lang w:eastAsia="zh-CN"/>
              </w:rPr>
            </w:pPr>
          </w:p>
        </w:tc>
      </w:tr>
      <w:tr w:rsidR="00FB4548" w:rsidRPr="004F0772" w:rsidTr="006827DF">
        <w:trPr>
          <w:trHeight w:val="567"/>
        </w:trPr>
        <w:tc>
          <w:tcPr>
            <w:tcW w:w="26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22B51" w:rsidRPr="004F0772" w:rsidRDefault="00947B07" w:rsidP="008B732C">
            <w:pPr>
              <w:rPr>
                <w:rFonts w:eastAsia="DFKai-SB"/>
                <w:szCs w:val="24"/>
                <w:lang w:eastAsia="zh-CN"/>
              </w:rPr>
            </w:pPr>
            <w:r w:rsidRPr="004F0772">
              <w:rPr>
                <w:rFonts w:eastAsia="DFKai-SB" w:hAnsi="DFKai-SB"/>
                <w:szCs w:val="24"/>
                <w:lang w:eastAsia="zh-TW"/>
              </w:rPr>
              <w:t>日期</w:t>
            </w:r>
            <w:r w:rsidR="006827DF" w:rsidRPr="004F0772">
              <w:rPr>
                <w:rFonts w:eastAsia="DFKai-SB"/>
                <w:szCs w:val="24"/>
                <w:lang w:eastAsia="zh-TW"/>
              </w:rPr>
              <w:t xml:space="preserve"> Date</w:t>
            </w:r>
            <w:r w:rsidRPr="004F0772">
              <w:rPr>
                <w:rFonts w:eastAsia="DFKai-SB" w:hAnsi="DFKai-SB"/>
                <w:szCs w:val="24"/>
                <w:lang w:eastAsia="zh-TW"/>
              </w:rPr>
              <w:t>：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C22B51" w:rsidRPr="004F0772" w:rsidRDefault="00C22B51" w:rsidP="008B732C">
            <w:pPr>
              <w:rPr>
                <w:rFonts w:eastAsia="DFKai-SB"/>
                <w:szCs w:val="24"/>
                <w:lang w:eastAsia="zh-CN"/>
              </w:rPr>
            </w:pPr>
          </w:p>
        </w:tc>
      </w:tr>
    </w:tbl>
    <w:p w:rsidR="00FA7CB2" w:rsidRPr="000C209F" w:rsidRDefault="00FA7CB2" w:rsidP="00765F86">
      <w:pPr>
        <w:ind w:right="720"/>
        <w:rPr>
          <w:rFonts w:ascii="DFKai-SB" w:eastAsia="DFKai-SB" w:hAnsi="DFKai-SB"/>
          <w:szCs w:val="24"/>
          <w:lang w:eastAsia="zh-TW"/>
        </w:rPr>
      </w:pPr>
    </w:p>
    <w:sectPr w:rsidR="00FA7CB2" w:rsidRPr="000C209F" w:rsidSect="00AB6D4F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354" w:right="1109" w:bottom="1267" w:left="1440" w:header="547" w:footer="763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77E" w:rsidRDefault="00F8377E">
      <w:r>
        <w:separator/>
      </w:r>
    </w:p>
  </w:endnote>
  <w:endnote w:type="continuationSeparator" w:id="1">
    <w:p w:rsidR="00F8377E" w:rsidRDefault="00F83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???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Microsoft JhengHei">
    <w:panose1 w:val="020B0604030504040204"/>
    <w:charset w:val="88"/>
    <w:family w:val="swiss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7E" w:rsidRDefault="004A18F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8377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8377E" w:rsidRDefault="00F8377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7E" w:rsidRDefault="00F8377E">
    <w:pPr>
      <w:pStyle w:val="a3"/>
      <w:framePr w:wrap="around" w:vAnchor="text" w:hAnchor="margin" w:xAlign="center" w:y="1"/>
      <w:rPr>
        <w:rStyle w:val="a4"/>
      </w:rPr>
    </w:pPr>
  </w:p>
  <w:p w:rsidR="00F8377E" w:rsidRDefault="00F8377E">
    <w:pPr>
      <w:pStyle w:val="a3"/>
      <w:wordWrap w:val="0"/>
      <w:jc w:val="right"/>
    </w:pPr>
    <w:r>
      <w:t xml:space="preserve">Page </w:t>
    </w:r>
    <w:r w:rsidR="004A18FF">
      <w:rPr>
        <w:rStyle w:val="a4"/>
      </w:rPr>
      <w:fldChar w:fldCharType="begin"/>
    </w:r>
    <w:r>
      <w:rPr>
        <w:rStyle w:val="a4"/>
      </w:rPr>
      <w:instrText xml:space="preserve"> PAGE </w:instrText>
    </w:r>
    <w:r w:rsidR="004A18FF">
      <w:rPr>
        <w:rStyle w:val="a4"/>
      </w:rPr>
      <w:fldChar w:fldCharType="separate"/>
    </w:r>
    <w:r w:rsidR="00765F86">
      <w:rPr>
        <w:rStyle w:val="a4"/>
        <w:noProof/>
      </w:rPr>
      <w:t>7</w:t>
    </w:r>
    <w:r w:rsidR="004A18FF">
      <w:rPr>
        <w:rStyle w:val="a4"/>
      </w:rPr>
      <w:fldChar w:fldCharType="end"/>
    </w:r>
    <w:r>
      <w:rPr>
        <w:rStyle w:val="a4"/>
      </w:rPr>
      <w:t xml:space="preserve"> of </w:t>
    </w:r>
    <w:r w:rsidR="004A18FF">
      <w:rPr>
        <w:rStyle w:val="a4"/>
      </w:rPr>
      <w:fldChar w:fldCharType="begin"/>
    </w:r>
    <w:r>
      <w:rPr>
        <w:rStyle w:val="a4"/>
      </w:rPr>
      <w:instrText xml:space="preserve"> NUMPAGES </w:instrText>
    </w:r>
    <w:r w:rsidR="004A18FF">
      <w:rPr>
        <w:rStyle w:val="a4"/>
      </w:rPr>
      <w:fldChar w:fldCharType="separate"/>
    </w:r>
    <w:r w:rsidR="00765F86">
      <w:rPr>
        <w:rStyle w:val="a4"/>
        <w:noProof/>
      </w:rPr>
      <w:t>7</w:t>
    </w:r>
    <w:r w:rsidR="004A18FF">
      <w:rPr>
        <w:rStyle w:val="a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7E" w:rsidRDefault="00F8377E">
    <w:pPr>
      <w:pStyle w:val="a3"/>
      <w:jc w:val="right"/>
    </w:pPr>
    <w:r>
      <w:t xml:space="preserve">Page </w:t>
    </w:r>
    <w:r w:rsidR="004A18FF">
      <w:rPr>
        <w:rStyle w:val="a4"/>
      </w:rPr>
      <w:fldChar w:fldCharType="begin"/>
    </w:r>
    <w:r>
      <w:rPr>
        <w:rStyle w:val="a4"/>
      </w:rPr>
      <w:instrText xml:space="preserve"> PAGE </w:instrText>
    </w:r>
    <w:r w:rsidR="004A18FF">
      <w:rPr>
        <w:rStyle w:val="a4"/>
      </w:rPr>
      <w:fldChar w:fldCharType="separate"/>
    </w:r>
    <w:r w:rsidR="00765F86">
      <w:rPr>
        <w:rStyle w:val="a4"/>
        <w:noProof/>
      </w:rPr>
      <w:t>1</w:t>
    </w:r>
    <w:r w:rsidR="004A18FF">
      <w:rPr>
        <w:rStyle w:val="a4"/>
      </w:rPr>
      <w:fldChar w:fldCharType="end"/>
    </w:r>
    <w:r>
      <w:rPr>
        <w:rStyle w:val="a4"/>
      </w:rPr>
      <w:t xml:space="preserve"> of </w:t>
    </w:r>
    <w:r w:rsidR="004A18FF">
      <w:rPr>
        <w:rStyle w:val="a4"/>
      </w:rPr>
      <w:fldChar w:fldCharType="begin"/>
    </w:r>
    <w:r>
      <w:rPr>
        <w:rStyle w:val="a4"/>
      </w:rPr>
      <w:instrText xml:space="preserve"> NUMPAGES </w:instrText>
    </w:r>
    <w:r w:rsidR="004A18FF">
      <w:rPr>
        <w:rStyle w:val="a4"/>
      </w:rPr>
      <w:fldChar w:fldCharType="separate"/>
    </w:r>
    <w:r w:rsidR="00765F86">
      <w:rPr>
        <w:rStyle w:val="a4"/>
        <w:noProof/>
      </w:rPr>
      <w:t>4</w:t>
    </w:r>
    <w:r w:rsidR="004A18FF">
      <w:rPr>
        <w:rStyle w:val="a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77E" w:rsidRDefault="00F8377E">
      <w:r>
        <w:separator/>
      </w:r>
    </w:p>
  </w:footnote>
  <w:footnote w:type="continuationSeparator" w:id="1">
    <w:p w:rsidR="00F8377E" w:rsidRDefault="00F83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7E" w:rsidRDefault="00F8377E">
    <w:pPr>
      <w:pStyle w:val="a5"/>
    </w:pPr>
    <w:r>
      <w:rPr>
        <w:lang w:val="zh-TW" w:eastAsia="zh-TW"/>
      </w:rPr>
      <w:t>[</w:t>
    </w:r>
    <w:r>
      <w:rPr>
        <w:lang w:val="zh-TW" w:eastAsia="zh-TW"/>
      </w:rPr>
      <w:t>在此鍵入</w:t>
    </w:r>
    <w:r>
      <w:rPr>
        <w:lang w:val="zh-TW" w:eastAsia="zh-TW"/>
      </w:rPr>
      <w:t>]</w:t>
    </w:r>
  </w:p>
  <w:p w:rsidR="00F8377E" w:rsidRDefault="00F8377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74132"/>
    <w:multiLevelType w:val="hybridMultilevel"/>
    <w:tmpl w:val="DA5EF94C"/>
    <w:lvl w:ilvl="0" w:tplc="5C7A32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8F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7EF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722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149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A9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36FB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7AE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8695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1DE337D"/>
    <w:multiLevelType w:val="hybridMultilevel"/>
    <w:tmpl w:val="EA1A63F8"/>
    <w:lvl w:ilvl="0" w:tplc="99C6D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9C5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E83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12F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BA0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86A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305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F08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EE6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FF523E7"/>
    <w:multiLevelType w:val="hybridMultilevel"/>
    <w:tmpl w:val="0CAC6F06"/>
    <w:lvl w:ilvl="0" w:tplc="E004A2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C0232F"/>
    <w:multiLevelType w:val="hybridMultilevel"/>
    <w:tmpl w:val="3E825820"/>
    <w:lvl w:ilvl="0" w:tplc="602E27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107F62"/>
    <w:multiLevelType w:val="multilevel"/>
    <w:tmpl w:val="303030C0"/>
    <w:lvl w:ilvl="0">
      <w:start w:val="1"/>
      <w:numFmt w:val="decimal"/>
      <w:pStyle w:val="1"/>
      <w:lvlText w:val="%1."/>
      <w:lvlJc w:val="left"/>
      <w:pPr>
        <w:tabs>
          <w:tab w:val="num" w:pos="648"/>
        </w:tabs>
        <w:ind w:left="648" w:hanging="648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num" w:pos="1080"/>
        </w:tabs>
        <w:ind w:left="720" w:hanging="720"/>
      </w:pPr>
      <w:rPr>
        <w:rFonts w:hint="eastAsia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440"/>
        </w:tabs>
        <w:ind w:left="720" w:hanging="72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>
    <w:nsid w:val="277574AA"/>
    <w:multiLevelType w:val="singleLevel"/>
    <w:tmpl w:val="17DEFE30"/>
    <w:lvl w:ilvl="0">
      <w:start w:val="1"/>
      <w:numFmt w:val="bullet"/>
      <w:pStyle w:val="Bullet6"/>
      <w:lvlText w:val="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  <w:sz w:val="14"/>
      </w:rPr>
    </w:lvl>
  </w:abstractNum>
  <w:abstractNum w:abstractNumId="6">
    <w:nsid w:val="366F0A92"/>
    <w:multiLevelType w:val="hybridMultilevel"/>
    <w:tmpl w:val="79FC34B8"/>
    <w:lvl w:ilvl="0" w:tplc="715E8930">
      <w:numFmt w:val="bullet"/>
      <w:lvlText w:val=""/>
      <w:lvlJc w:val="left"/>
      <w:pPr>
        <w:ind w:left="360" w:hanging="360"/>
      </w:pPr>
      <w:rPr>
        <w:rFonts w:ascii="Wingdings" w:eastAsia="DFKai-SB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6CE3FCD"/>
    <w:multiLevelType w:val="hybridMultilevel"/>
    <w:tmpl w:val="57165376"/>
    <w:lvl w:ilvl="0" w:tplc="585C2318">
      <w:start w:val="1"/>
      <w:numFmt w:val="decimal"/>
      <w:lvlText w:val="%1."/>
      <w:lvlJc w:val="left"/>
      <w:pPr>
        <w:ind w:left="360" w:hanging="360"/>
      </w:pPr>
      <w:rPr>
        <w:rFonts w:ascii="Times New Roman" w:eastAsia="DFKai-SB" w:hAnsi="Times New Roman" w:cs="Times New Roman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FB95C3A"/>
    <w:multiLevelType w:val="hybridMultilevel"/>
    <w:tmpl w:val="BA62EACA"/>
    <w:lvl w:ilvl="0" w:tplc="AEC2B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DC1338E"/>
    <w:multiLevelType w:val="multilevel"/>
    <w:tmpl w:val="E40888A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35062A0"/>
    <w:multiLevelType w:val="hybridMultilevel"/>
    <w:tmpl w:val="D0780688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0583653"/>
    <w:multiLevelType w:val="hybridMultilevel"/>
    <w:tmpl w:val="B96A8F9A"/>
    <w:lvl w:ilvl="0" w:tplc="04090001">
      <w:start w:val="1"/>
      <w:numFmt w:val="bullet"/>
      <w:lvlText w:val=""/>
      <w:lvlJc w:val="left"/>
      <w:pPr>
        <w:ind w:left="7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0"/>
  </w:num>
  <w:num w:numId="7">
    <w:abstractNumId w:val="11"/>
  </w:num>
  <w:num w:numId="8">
    <w:abstractNumId w:val="8"/>
  </w:num>
  <w:num w:numId="9">
    <w:abstractNumId w:val="0"/>
  </w:num>
  <w:num w:numId="10">
    <w:abstractNumId w:val="2"/>
  </w:num>
  <w:num w:numId="11">
    <w:abstractNumId w:val="1"/>
  </w:num>
  <w:num w:numId="12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attachedTemplate r:id="rId1"/>
  <w:defaultTabStop w:val="480"/>
  <w:drawingGridHorizontalSpacing w:val="240"/>
  <w:drawingGridVerticalSpacing w:val="240"/>
  <w:displayHorizontalDrawingGridEvery w:val="0"/>
  <w:displayVerticalDrawingGridEvery w:val="2"/>
  <w:characterSpacingControl w:val="compressPunctuation"/>
  <w:hdrShapeDefaults>
    <o:shapedefaults v:ext="edit" spidmax="61441" style="mso-position-horizontal-relative:margin;mso-position-vertical-relative:margin" fill="f" fillcolor="white" stroke="f">
      <v:fill color="white" on="f"/>
      <v:stroke on="f"/>
      <v:textbox style="mso-rotate-with-shape: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732C"/>
    <w:rsid w:val="00005319"/>
    <w:rsid w:val="00015077"/>
    <w:rsid w:val="00015F14"/>
    <w:rsid w:val="00020795"/>
    <w:rsid w:val="00025A3C"/>
    <w:rsid w:val="00043865"/>
    <w:rsid w:val="000509C9"/>
    <w:rsid w:val="00052FAD"/>
    <w:rsid w:val="00053B6C"/>
    <w:rsid w:val="000616A5"/>
    <w:rsid w:val="000715D0"/>
    <w:rsid w:val="00076CC7"/>
    <w:rsid w:val="0007796E"/>
    <w:rsid w:val="00095765"/>
    <w:rsid w:val="000A0385"/>
    <w:rsid w:val="000A21BC"/>
    <w:rsid w:val="000A3AAF"/>
    <w:rsid w:val="000A7381"/>
    <w:rsid w:val="000B3DEF"/>
    <w:rsid w:val="000B6754"/>
    <w:rsid w:val="000B67B6"/>
    <w:rsid w:val="000C0166"/>
    <w:rsid w:val="000C0350"/>
    <w:rsid w:val="000C209F"/>
    <w:rsid w:val="000D4906"/>
    <w:rsid w:val="000D4984"/>
    <w:rsid w:val="000E3489"/>
    <w:rsid w:val="000E3C36"/>
    <w:rsid w:val="000F4C02"/>
    <w:rsid w:val="000F5368"/>
    <w:rsid w:val="000F7327"/>
    <w:rsid w:val="00101A37"/>
    <w:rsid w:val="001025E4"/>
    <w:rsid w:val="001067DE"/>
    <w:rsid w:val="001307BE"/>
    <w:rsid w:val="00132C66"/>
    <w:rsid w:val="00153CCE"/>
    <w:rsid w:val="00161D81"/>
    <w:rsid w:val="001673C5"/>
    <w:rsid w:val="00172B79"/>
    <w:rsid w:val="001755E9"/>
    <w:rsid w:val="00177EAE"/>
    <w:rsid w:val="00180A3D"/>
    <w:rsid w:val="00182AE3"/>
    <w:rsid w:val="00186572"/>
    <w:rsid w:val="001955E5"/>
    <w:rsid w:val="0019683E"/>
    <w:rsid w:val="00196FDE"/>
    <w:rsid w:val="001978EA"/>
    <w:rsid w:val="001A0062"/>
    <w:rsid w:val="001A36D2"/>
    <w:rsid w:val="001C6F74"/>
    <w:rsid w:val="001D1FDE"/>
    <w:rsid w:val="001D5C11"/>
    <w:rsid w:val="001D6258"/>
    <w:rsid w:val="001F0807"/>
    <w:rsid w:val="001F6B67"/>
    <w:rsid w:val="00200CC2"/>
    <w:rsid w:val="0020442D"/>
    <w:rsid w:val="002100CD"/>
    <w:rsid w:val="0021684C"/>
    <w:rsid w:val="002170A5"/>
    <w:rsid w:val="00220551"/>
    <w:rsid w:val="00223E55"/>
    <w:rsid w:val="00224F66"/>
    <w:rsid w:val="0022520A"/>
    <w:rsid w:val="002366D3"/>
    <w:rsid w:val="002442F5"/>
    <w:rsid w:val="00247DA0"/>
    <w:rsid w:val="00250B29"/>
    <w:rsid w:val="0025362E"/>
    <w:rsid w:val="0025423B"/>
    <w:rsid w:val="00267FE8"/>
    <w:rsid w:val="00275411"/>
    <w:rsid w:val="00276596"/>
    <w:rsid w:val="0027780F"/>
    <w:rsid w:val="002826C8"/>
    <w:rsid w:val="00283F5C"/>
    <w:rsid w:val="002A3DE0"/>
    <w:rsid w:val="002A4A77"/>
    <w:rsid w:val="002A4AA9"/>
    <w:rsid w:val="002B054F"/>
    <w:rsid w:val="002B45E2"/>
    <w:rsid w:val="002C0ACC"/>
    <w:rsid w:val="002C4E15"/>
    <w:rsid w:val="002C6AA5"/>
    <w:rsid w:val="002D11B6"/>
    <w:rsid w:val="002E432F"/>
    <w:rsid w:val="002E4F25"/>
    <w:rsid w:val="002F542B"/>
    <w:rsid w:val="002F64C8"/>
    <w:rsid w:val="00301E3C"/>
    <w:rsid w:val="003144AD"/>
    <w:rsid w:val="00335444"/>
    <w:rsid w:val="003377B8"/>
    <w:rsid w:val="003406A1"/>
    <w:rsid w:val="00341272"/>
    <w:rsid w:val="00342A5D"/>
    <w:rsid w:val="00352900"/>
    <w:rsid w:val="00352B61"/>
    <w:rsid w:val="003675A1"/>
    <w:rsid w:val="00381612"/>
    <w:rsid w:val="00382580"/>
    <w:rsid w:val="00382AB9"/>
    <w:rsid w:val="003840E0"/>
    <w:rsid w:val="0038717D"/>
    <w:rsid w:val="003915AA"/>
    <w:rsid w:val="00392D64"/>
    <w:rsid w:val="00393699"/>
    <w:rsid w:val="00394A3A"/>
    <w:rsid w:val="003A1B5F"/>
    <w:rsid w:val="003A1DBC"/>
    <w:rsid w:val="003B4EBB"/>
    <w:rsid w:val="003B659B"/>
    <w:rsid w:val="003C4EC1"/>
    <w:rsid w:val="003D0AC2"/>
    <w:rsid w:val="003D3551"/>
    <w:rsid w:val="003E0EAF"/>
    <w:rsid w:val="003E53A5"/>
    <w:rsid w:val="003F04E9"/>
    <w:rsid w:val="003F76FF"/>
    <w:rsid w:val="0040277D"/>
    <w:rsid w:val="00407026"/>
    <w:rsid w:val="00407F01"/>
    <w:rsid w:val="00426ACA"/>
    <w:rsid w:val="00427CE8"/>
    <w:rsid w:val="00431768"/>
    <w:rsid w:val="00431827"/>
    <w:rsid w:val="00445C95"/>
    <w:rsid w:val="00453AE0"/>
    <w:rsid w:val="00454C6F"/>
    <w:rsid w:val="00463FEA"/>
    <w:rsid w:val="00474E6A"/>
    <w:rsid w:val="004772C0"/>
    <w:rsid w:val="0048116E"/>
    <w:rsid w:val="0048143B"/>
    <w:rsid w:val="00487EDE"/>
    <w:rsid w:val="00492589"/>
    <w:rsid w:val="0049399A"/>
    <w:rsid w:val="00494388"/>
    <w:rsid w:val="004974D0"/>
    <w:rsid w:val="004975E1"/>
    <w:rsid w:val="004A18FF"/>
    <w:rsid w:val="004A4863"/>
    <w:rsid w:val="004A55B1"/>
    <w:rsid w:val="004B1079"/>
    <w:rsid w:val="004B2AC0"/>
    <w:rsid w:val="004B5ABF"/>
    <w:rsid w:val="004B7DA0"/>
    <w:rsid w:val="004C1181"/>
    <w:rsid w:val="004D767E"/>
    <w:rsid w:val="004E004F"/>
    <w:rsid w:val="004E08D2"/>
    <w:rsid w:val="004E145B"/>
    <w:rsid w:val="004F0772"/>
    <w:rsid w:val="004F1DBD"/>
    <w:rsid w:val="0050478E"/>
    <w:rsid w:val="00514729"/>
    <w:rsid w:val="00517347"/>
    <w:rsid w:val="0052078D"/>
    <w:rsid w:val="005221BA"/>
    <w:rsid w:val="0053525B"/>
    <w:rsid w:val="00541A30"/>
    <w:rsid w:val="0054383B"/>
    <w:rsid w:val="005509F4"/>
    <w:rsid w:val="00573AD5"/>
    <w:rsid w:val="005746C2"/>
    <w:rsid w:val="0058352D"/>
    <w:rsid w:val="00590136"/>
    <w:rsid w:val="0059093A"/>
    <w:rsid w:val="00591867"/>
    <w:rsid w:val="00594A12"/>
    <w:rsid w:val="00596522"/>
    <w:rsid w:val="005A4114"/>
    <w:rsid w:val="005A580C"/>
    <w:rsid w:val="005B3A79"/>
    <w:rsid w:val="005B3A80"/>
    <w:rsid w:val="005C2F3A"/>
    <w:rsid w:val="005C557D"/>
    <w:rsid w:val="005C5FFE"/>
    <w:rsid w:val="005C737B"/>
    <w:rsid w:val="005D0224"/>
    <w:rsid w:val="005D341F"/>
    <w:rsid w:val="005D4C12"/>
    <w:rsid w:val="005E21F6"/>
    <w:rsid w:val="005E3102"/>
    <w:rsid w:val="005F14B7"/>
    <w:rsid w:val="005F26FB"/>
    <w:rsid w:val="00606AF8"/>
    <w:rsid w:val="0061720F"/>
    <w:rsid w:val="0061778F"/>
    <w:rsid w:val="006210AC"/>
    <w:rsid w:val="0063233B"/>
    <w:rsid w:val="00633077"/>
    <w:rsid w:val="00647708"/>
    <w:rsid w:val="0065290A"/>
    <w:rsid w:val="00654FCC"/>
    <w:rsid w:val="00657FC7"/>
    <w:rsid w:val="0066002D"/>
    <w:rsid w:val="006606D4"/>
    <w:rsid w:val="00662BD7"/>
    <w:rsid w:val="00666D5C"/>
    <w:rsid w:val="00672D30"/>
    <w:rsid w:val="006732A5"/>
    <w:rsid w:val="006827DF"/>
    <w:rsid w:val="00693002"/>
    <w:rsid w:val="00694216"/>
    <w:rsid w:val="006A7E5B"/>
    <w:rsid w:val="006C3D70"/>
    <w:rsid w:val="006C5D11"/>
    <w:rsid w:val="006E3CD3"/>
    <w:rsid w:val="006F44D0"/>
    <w:rsid w:val="006F4AFF"/>
    <w:rsid w:val="007004A3"/>
    <w:rsid w:val="007103D2"/>
    <w:rsid w:val="007215E2"/>
    <w:rsid w:val="007228CD"/>
    <w:rsid w:val="00724C9F"/>
    <w:rsid w:val="00726F51"/>
    <w:rsid w:val="00730866"/>
    <w:rsid w:val="007317EC"/>
    <w:rsid w:val="007375A6"/>
    <w:rsid w:val="00741AE4"/>
    <w:rsid w:val="007439D8"/>
    <w:rsid w:val="0075202B"/>
    <w:rsid w:val="00757B50"/>
    <w:rsid w:val="00765F86"/>
    <w:rsid w:val="007664A3"/>
    <w:rsid w:val="00771571"/>
    <w:rsid w:val="00774845"/>
    <w:rsid w:val="00774E61"/>
    <w:rsid w:val="00775FEF"/>
    <w:rsid w:val="00780884"/>
    <w:rsid w:val="00791C79"/>
    <w:rsid w:val="007927EE"/>
    <w:rsid w:val="007943ED"/>
    <w:rsid w:val="007A5BA6"/>
    <w:rsid w:val="007B4AA9"/>
    <w:rsid w:val="007B66C2"/>
    <w:rsid w:val="007C17E8"/>
    <w:rsid w:val="007D3B42"/>
    <w:rsid w:val="007D5B84"/>
    <w:rsid w:val="007D5D76"/>
    <w:rsid w:val="007D71DA"/>
    <w:rsid w:val="007D7748"/>
    <w:rsid w:val="007E3DAD"/>
    <w:rsid w:val="007F1AFA"/>
    <w:rsid w:val="007F1BDB"/>
    <w:rsid w:val="007F28A5"/>
    <w:rsid w:val="007F4A8D"/>
    <w:rsid w:val="007F73E5"/>
    <w:rsid w:val="008015CE"/>
    <w:rsid w:val="00814298"/>
    <w:rsid w:val="00815285"/>
    <w:rsid w:val="00815453"/>
    <w:rsid w:val="00815F88"/>
    <w:rsid w:val="00820500"/>
    <w:rsid w:val="00822AC4"/>
    <w:rsid w:val="00824D5B"/>
    <w:rsid w:val="008353E3"/>
    <w:rsid w:val="00837922"/>
    <w:rsid w:val="00841398"/>
    <w:rsid w:val="00842E3A"/>
    <w:rsid w:val="00844070"/>
    <w:rsid w:val="008442C0"/>
    <w:rsid w:val="00844E6A"/>
    <w:rsid w:val="00850591"/>
    <w:rsid w:val="008505FC"/>
    <w:rsid w:val="00856240"/>
    <w:rsid w:val="00861AED"/>
    <w:rsid w:val="00861D22"/>
    <w:rsid w:val="00861F36"/>
    <w:rsid w:val="00863176"/>
    <w:rsid w:val="00863BCC"/>
    <w:rsid w:val="00874AAA"/>
    <w:rsid w:val="00875799"/>
    <w:rsid w:val="00881A0A"/>
    <w:rsid w:val="00882F13"/>
    <w:rsid w:val="008878F5"/>
    <w:rsid w:val="0089145C"/>
    <w:rsid w:val="00892442"/>
    <w:rsid w:val="008937A4"/>
    <w:rsid w:val="00894CFD"/>
    <w:rsid w:val="008B1077"/>
    <w:rsid w:val="008B6322"/>
    <w:rsid w:val="008B732C"/>
    <w:rsid w:val="008C7E3F"/>
    <w:rsid w:val="008E2277"/>
    <w:rsid w:val="008F27B4"/>
    <w:rsid w:val="008F399F"/>
    <w:rsid w:val="008F7FB8"/>
    <w:rsid w:val="00903D1B"/>
    <w:rsid w:val="00906F73"/>
    <w:rsid w:val="00912294"/>
    <w:rsid w:val="00916B0C"/>
    <w:rsid w:val="00922E5B"/>
    <w:rsid w:val="009234B0"/>
    <w:rsid w:val="0092474D"/>
    <w:rsid w:val="00925E05"/>
    <w:rsid w:val="009309CC"/>
    <w:rsid w:val="00934F99"/>
    <w:rsid w:val="00941F92"/>
    <w:rsid w:val="009447A5"/>
    <w:rsid w:val="00947B07"/>
    <w:rsid w:val="00953ECB"/>
    <w:rsid w:val="009628F5"/>
    <w:rsid w:val="00966378"/>
    <w:rsid w:val="00966B44"/>
    <w:rsid w:val="00970EDA"/>
    <w:rsid w:val="00972A44"/>
    <w:rsid w:val="00977030"/>
    <w:rsid w:val="009774EB"/>
    <w:rsid w:val="00982F22"/>
    <w:rsid w:val="00985B17"/>
    <w:rsid w:val="009915DF"/>
    <w:rsid w:val="00992A9D"/>
    <w:rsid w:val="00992F67"/>
    <w:rsid w:val="009969B9"/>
    <w:rsid w:val="009A2319"/>
    <w:rsid w:val="009A6E6D"/>
    <w:rsid w:val="009B2660"/>
    <w:rsid w:val="009B3114"/>
    <w:rsid w:val="009B3235"/>
    <w:rsid w:val="009C0547"/>
    <w:rsid w:val="009C4BFD"/>
    <w:rsid w:val="009D0FC9"/>
    <w:rsid w:val="009D1EBA"/>
    <w:rsid w:val="009D3DAC"/>
    <w:rsid w:val="009D695F"/>
    <w:rsid w:val="009D77D1"/>
    <w:rsid w:val="009E79E9"/>
    <w:rsid w:val="009F28E8"/>
    <w:rsid w:val="00A07121"/>
    <w:rsid w:val="00A11470"/>
    <w:rsid w:val="00A227C2"/>
    <w:rsid w:val="00A304ED"/>
    <w:rsid w:val="00A35599"/>
    <w:rsid w:val="00A357A5"/>
    <w:rsid w:val="00A35CEF"/>
    <w:rsid w:val="00A363F9"/>
    <w:rsid w:val="00A36DC3"/>
    <w:rsid w:val="00A40C0A"/>
    <w:rsid w:val="00A45988"/>
    <w:rsid w:val="00A45ED8"/>
    <w:rsid w:val="00A5398A"/>
    <w:rsid w:val="00A54C5A"/>
    <w:rsid w:val="00A56C88"/>
    <w:rsid w:val="00A60249"/>
    <w:rsid w:val="00A66403"/>
    <w:rsid w:val="00A67361"/>
    <w:rsid w:val="00A70904"/>
    <w:rsid w:val="00A71048"/>
    <w:rsid w:val="00A80720"/>
    <w:rsid w:val="00A9363E"/>
    <w:rsid w:val="00A9788D"/>
    <w:rsid w:val="00AA2030"/>
    <w:rsid w:val="00AB01D8"/>
    <w:rsid w:val="00AB2122"/>
    <w:rsid w:val="00AB6D4F"/>
    <w:rsid w:val="00AC3A88"/>
    <w:rsid w:val="00AD6E3D"/>
    <w:rsid w:val="00AE2B8F"/>
    <w:rsid w:val="00AE74FE"/>
    <w:rsid w:val="00AF3169"/>
    <w:rsid w:val="00AF7A81"/>
    <w:rsid w:val="00B004BA"/>
    <w:rsid w:val="00B014D7"/>
    <w:rsid w:val="00B02BD2"/>
    <w:rsid w:val="00B04401"/>
    <w:rsid w:val="00B0505A"/>
    <w:rsid w:val="00B05FA1"/>
    <w:rsid w:val="00B1463E"/>
    <w:rsid w:val="00B22D01"/>
    <w:rsid w:val="00B249CD"/>
    <w:rsid w:val="00B256EA"/>
    <w:rsid w:val="00B358B1"/>
    <w:rsid w:val="00B52279"/>
    <w:rsid w:val="00B62F84"/>
    <w:rsid w:val="00B64B7D"/>
    <w:rsid w:val="00B70B2F"/>
    <w:rsid w:val="00B71552"/>
    <w:rsid w:val="00B74F83"/>
    <w:rsid w:val="00B75770"/>
    <w:rsid w:val="00B82B4B"/>
    <w:rsid w:val="00B8399F"/>
    <w:rsid w:val="00B95072"/>
    <w:rsid w:val="00B9773A"/>
    <w:rsid w:val="00BA69ED"/>
    <w:rsid w:val="00BA74FC"/>
    <w:rsid w:val="00BB2E6B"/>
    <w:rsid w:val="00BB7A1A"/>
    <w:rsid w:val="00BC00A7"/>
    <w:rsid w:val="00BC13AA"/>
    <w:rsid w:val="00BC6132"/>
    <w:rsid w:val="00BC6735"/>
    <w:rsid w:val="00BE2094"/>
    <w:rsid w:val="00BE3E20"/>
    <w:rsid w:val="00BE3E68"/>
    <w:rsid w:val="00BE76A8"/>
    <w:rsid w:val="00BF04BD"/>
    <w:rsid w:val="00BF4A2C"/>
    <w:rsid w:val="00BF675F"/>
    <w:rsid w:val="00C02247"/>
    <w:rsid w:val="00C10213"/>
    <w:rsid w:val="00C118D0"/>
    <w:rsid w:val="00C1529C"/>
    <w:rsid w:val="00C22B51"/>
    <w:rsid w:val="00C25E7F"/>
    <w:rsid w:val="00C269FF"/>
    <w:rsid w:val="00C372CD"/>
    <w:rsid w:val="00C420B4"/>
    <w:rsid w:val="00C53750"/>
    <w:rsid w:val="00C53F2A"/>
    <w:rsid w:val="00C6012A"/>
    <w:rsid w:val="00C61A9F"/>
    <w:rsid w:val="00C73F1F"/>
    <w:rsid w:val="00C76415"/>
    <w:rsid w:val="00C834AD"/>
    <w:rsid w:val="00C8369B"/>
    <w:rsid w:val="00C85C7E"/>
    <w:rsid w:val="00C86002"/>
    <w:rsid w:val="00C864BB"/>
    <w:rsid w:val="00C86ABD"/>
    <w:rsid w:val="00C87A12"/>
    <w:rsid w:val="00C91269"/>
    <w:rsid w:val="00C9512B"/>
    <w:rsid w:val="00CA0707"/>
    <w:rsid w:val="00CA59C0"/>
    <w:rsid w:val="00CB3501"/>
    <w:rsid w:val="00CB5168"/>
    <w:rsid w:val="00CB5B00"/>
    <w:rsid w:val="00CB7D69"/>
    <w:rsid w:val="00CC0AFD"/>
    <w:rsid w:val="00CC279A"/>
    <w:rsid w:val="00CC78FF"/>
    <w:rsid w:val="00CE08A6"/>
    <w:rsid w:val="00CE22C3"/>
    <w:rsid w:val="00CE4787"/>
    <w:rsid w:val="00CE4946"/>
    <w:rsid w:val="00CE4C70"/>
    <w:rsid w:val="00CE545D"/>
    <w:rsid w:val="00CE58B3"/>
    <w:rsid w:val="00CF66BA"/>
    <w:rsid w:val="00D0154B"/>
    <w:rsid w:val="00D06AF0"/>
    <w:rsid w:val="00D070D1"/>
    <w:rsid w:val="00D11CCE"/>
    <w:rsid w:val="00D12C9D"/>
    <w:rsid w:val="00D21EFB"/>
    <w:rsid w:val="00D225A5"/>
    <w:rsid w:val="00D234E3"/>
    <w:rsid w:val="00D34321"/>
    <w:rsid w:val="00D45275"/>
    <w:rsid w:val="00D465A8"/>
    <w:rsid w:val="00D55552"/>
    <w:rsid w:val="00D63E09"/>
    <w:rsid w:val="00D64E2A"/>
    <w:rsid w:val="00D655E1"/>
    <w:rsid w:val="00D65EEA"/>
    <w:rsid w:val="00D715C9"/>
    <w:rsid w:val="00D720BC"/>
    <w:rsid w:val="00D74386"/>
    <w:rsid w:val="00D8565D"/>
    <w:rsid w:val="00D858D6"/>
    <w:rsid w:val="00D8618A"/>
    <w:rsid w:val="00D863AD"/>
    <w:rsid w:val="00D926C4"/>
    <w:rsid w:val="00DA2A12"/>
    <w:rsid w:val="00DA3E5C"/>
    <w:rsid w:val="00DB1B7F"/>
    <w:rsid w:val="00DB268F"/>
    <w:rsid w:val="00DC6C91"/>
    <w:rsid w:val="00DD25A6"/>
    <w:rsid w:val="00DD54FA"/>
    <w:rsid w:val="00DF3006"/>
    <w:rsid w:val="00DF4ABB"/>
    <w:rsid w:val="00E016C1"/>
    <w:rsid w:val="00E06310"/>
    <w:rsid w:val="00E17E2F"/>
    <w:rsid w:val="00E21184"/>
    <w:rsid w:val="00E2796F"/>
    <w:rsid w:val="00E27C87"/>
    <w:rsid w:val="00E34585"/>
    <w:rsid w:val="00E35EBE"/>
    <w:rsid w:val="00E37485"/>
    <w:rsid w:val="00E37F0C"/>
    <w:rsid w:val="00E40ACF"/>
    <w:rsid w:val="00E41971"/>
    <w:rsid w:val="00E4318F"/>
    <w:rsid w:val="00E44C95"/>
    <w:rsid w:val="00E54652"/>
    <w:rsid w:val="00E654AF"/>
    <w:rsid w:val="00E6662D"/>
    <w:rsid w:val="00E74589"/>
    <w:rsid w:val="00E74868"/>
    <w:rsid w:val="00E755B1"/>
    <w:rsid w:val="00E8094F"/>
    <w:rsid w:val="00E81FC9"/>
    <w:rsid w:val="00E8402C"/>
    <w:rsid w:val="00E96900"/>
    <w:rsid w:val="00E97956"/>
    <w:rsid w:val="00E97D25"/>
    <w:rsid w:val="00EA134E"/>
    <w:rsid w:val="00EA60D9"/>
    <w:rsid w:val="00EA736C"/>
    <w:rsid w:val="00EA7930"/>
    <w:rsid w:val="00EB3EDB"/>
    <w:rsid w:val="00EB541F"/>
    <w:rsid w:val="00EB6302"/>
    <w:rsid w:val="00EB6363"/>
    <w:rsid w:val="00EC2A15"/>
    <w:rsid w:val="00EC348C"/>
    <w:rsid w:val="00ED036C"/>
    <w:rsid w:val="00ED06E0"/>
    <w:rsid w:val="00ED1197"/>
    <w:rsid w:val="00ED2FB4"/>
    <w:rsid w:val="00ED4F3E"/>
    <w:rsid w:val="00ED60B6"/>
    <w:rsid w:val="00ED6DF1"/>
    <w:rsid w:val="00EE155D"/>
    <w:rsid w:val="00EE1B5B"/>
    <w:rsid w:val="00EE478C"/>
    <w:rsid w:val="00EE5808"/>
    <w:rsid w:val="00EE59CC"/>
    <w:rsid w:val="00EE762B"/>
    <w:rsid w:val="00EF7C39"/>
    <w:rsid w:val="00F00123"/>
    <w:rsid w:val="00F05885"/>
    <w:rsid w:val="00F102E4"/>
    <w:rsid w:val="00F200B7"/>
    <w:rsid w:val="00F234FF"/>
    <w:rsid w:val="00F242D6"/>
    <w:rsid w:val="00F24ADD"/>
    <w:rsid w:val="00F275DB"/>
    <w:rsid w:val="00F344F1"/>
    <w:rsid w:val="00F42E4C"/>
    <w:rsid w:val="00F4389B"/>
    <w:rsid w:val="00F53B80"/>
    <w:rsid w:val="00F56AD3"/>
    <w:rsid w:val="00F56E43"/>
    <w:rsid w:val="00F62C6E"/>
    <w:rsid w:val="00F64DF2"/>
    <w:rsid w:val="00F672FE"/>
    <w:rsid w:val="00F67F43"/>
    <w:rsid w:val="00F705B3"/>
    <w:rsid w:val="00F70886"/>
    <w:rsid w:val="00F77A27"/>
    <w:rsid w:val="00F81623"/>
    <w:rsid w:val="00F8377E"/>
    <w:rsid w:val="00F84BDB"/>
    <w:rsid w:val="00F868C1"/>
    <w:rsid w:val="00F90FBE"/>
    <w:rsid w:val="00F933D2"/>
    <w:rsid w:val="00FA0D2D"/>
    <w:rsid w:val="00FA1AB3"/>
    <w:rsid w:val="00FA1DDC"/>
    <w:rsid w:val="00FA7CB2"/>
    <w:rsid w:val="00FB3ABF"/>
    <w:rsid w:val="00FB4548"/>
    <w:rsid w:val="00FB541D"/>
    <w:rsid w:val="00FB676D"/>
    <w:rsid w:val="00FC36BD"/>
    <w:rsid w:val="00FD4B5C"/>
    <w:rsid w:val="00FD57B7"/>
    <w:rsid w:val="00FE2C80"/>
    <w:rsid w:val="00FE6796"/>
    <w:rsid w:val="00FE6F5B"/>
    <w:rsid w:val="00FF5505"/>
    <w:rsid w:val="00FF5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 style="mso-position-horizontal-relative:margin;mso-position-vertical-relative:margin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2C"/>
    <w:pPr>
      <w:keepLines/>
      <w:jc w:val="both"/>
    </w:pPr>
    <w:rPr>
      <w:sz w:val="24"/>
      <w:lang w:val="en-GB" w:eastAsia="en-US"/>
    </w:rPr>
  </w:style>
  <w:style w:type="paragraph" w:styleId="1">
    <w:name w:val="heading 1"/>
    <w:basedOn w:val="a"/>
    <w:next w:val="a"/>
    <w:qFormat/>
    <w:rsid w:val="00594A12"/>
    <w:pPr>
      <w:keepNext/>
      <w:pageBreakBefore/>
      <w:numPr>
        <w:numId w:val="2"/>
      </w:numPr>
      <w:spacing w:before="180" w:after="180" w:line="360" w:lineRule="auto"/>
      <w:outlineLvl w:val="0"/>
    </w:pPr>
    <w:rPr>
      <w:b/>
      <w:bCs/>
      <w:kern w:val="52"/>
      <w:sz w:val="40"/>
      <w:szCs w:val="52"/>
    </w:rPr>
  </w:style>
  <w:style w:type="paragraph" w:styleId="2">
    <w:name w:val="heading 2"/>
    <w:basedOn w:val="a"/>
    <w:next w:val="a"/>
    <w:qFormat/>
    <w:rsid w:val="00594A12"/>
    <w:pPr>
      <w:keepNext/>
      <w:numPr>
        <w:ilvl w:val="1"/>
        <w:numId w:val="2"/>
      </w:numPr>
      <w:spacing w:before="180" w:after="180" w:line="360" w:lineRule="auto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594A12"/>
    <w:pPr>
      <w:keepNext/>
      <w:numPr>
        <w:ilvl w:val="2"/>
        <w:numId w:val="2"/>
      </w:numPr>
      <w:autoSpaceDE w:val="0"/>
      <w:autoSpaceDN w:val="0"/>
      <w:adjustRightInd w:val="0"/>
      <w:spacing w:before="120" w:after="120"/>
      <w:ind w:left="1080" w:hanging="1080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rsid w:val="00594A12"/>
    <w:pPr>
      <w:keepNext/>
      <w:numPr>
        <w:ilvl w:val="3"/>
        <w:numId w:val="2"/>
      </w:numPr>
      <w:snapToGrid w:val="0"/>
      <w:spacing w:before="60" w:after="60"/>
      <w:ind w:left="1440" w:hanging="1440"/>
      <w:outlineLvl w:val="3"/>
    </w:pPr>
    <w:rPr>
      <w:bCs/>
      <w:sz w:val="28"/>
      <w:szCs w:val="26"/>
      <w:u w:val="single"/>
    </w:rPr>
  </w:style>
  <w:style w:type="paragraph" w:styleId="5">
    <w:name w:val="heading 5"/>
    <w:basedOn w:val="a"/>
    <w:next w:val="a"/>
    <w:qFormat/>
    <w:rsid w:val="00594A12"/>
    <w:pPr>
      <w:keepNext/>
      <w:outlineLvl w:val="4"/>
    </w:pPr>
    <w:rPr>
      <w:b/>
      <w:bCs/>
    </w:rPr>
  </w:style>
  <w:style w:type="paragraph" w:styleId="6">
    <w:name w:val="heading 6"/>
    <w:basedOn w:val="a"/>
    <w:next w:val="a"/>
    <w:qFormat/>
    <w:rsid w:val="00594A12"/>
    <w:pPr>
      <w:keepNext/>
      <w:outlineLvl w:val="5"/>
    </w:pPr>
    <w:rPr>
      <w:b/>
      <w:bCs/>
      <w:u w:val="single"/>
    </w:rPr>
  </w:style>
  <w:style w:type="paragraph" w:styleId="7">
    <w:name w:val="heading 7"/>
    <w:basedOn w:val="a"/>
    <w:next w:val="a"/>
    <w:qFormat/>
    <w:rsid w:val="00594A12"/>
    <w:pPr>
      <w:keepNext/>
      <w:spacing w:line="720" w:lineRule="auto"/>
      <w:ind w:left="851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94A12"/>
    <w:pPr>
      <w:keepNext/>
      <w:ind w:left="2880" w:right="2"/>
      <w:outlineLvl w:val="7"/>
    </w:pPr>
    <w:rPr>
      <w:rFonts w:ascii="Arial" w:hAnsi="Arial"/>
      <w:b/>
      <w:bCs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594A1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semiHidden/>
    <w:rsid w:val="00594A12"/>
  </w:style>
  <w:style w:type="paragraph" w:styleId="a5">
    <w:name w:val="header"/>
    <w:basedOn w:val="a"/>
    <w:link w:val="a6"/>
    <w:uiPriority w:val="99"/>
    <w:rsid w:val="00594A12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semiHidden/>
    <w:rsid w:val="00594A12"/>
    <w:pPr>
      <w:autoSpaceDE w:val="0"/>
      <w:autoSpaceDN w:val="0"/>
      <w:adjustRightInd w:val="0"/>
      <w:ind w:left="480" w:firstLine="420"/>
    </w:pPr>
    <w:rPr>
      <w:bCs/>
    </w:rPr>
  </w:style>
  <w:style w:type="paragraph" w:styleId="a8">
    <w:name w:val="Title"/>
    <w:basedOn w:val="a"/>
    <w:next w:val="a"/>
    <w:qFormat/>
    <w:rsid w:val="00594A12"/>
    <w:pPr>
      <w:pageBreakBefore/>
      <w:autoSpaceDE w:val="0"/>
      <w:autoSpaceDN w:val="0"/>
      <w:adjustRightInd w:val="0"/>
      <w:spacing w:before="180" w:after="180" w:line="360" w:lineRule="auto"/>
    </w:pPr>
    <w:rPr>
      <w:b/>
      <w:bCs/>
      <w:sz w:val="40"/>
    </w:rPr>
  </w:style>
  <w:style w:type="paragraph" w:customStyle="1" w:styleId="Bullet6">
    <w:name w:val="Bullet 6"/>
    <w:basedOn w:val="a"/>
    <w:rsid w:val="00594A12"/>
    <w:pPr>
      <w:numPr>
        <w:numId w:val="1"/>
      </w:numPr>
      <w:overflowPunct w:val="0"/>
      <w:autoSpaceDE w:val="0"/>
      <w:autoSpaceDN w:val="0"/>
      <w:adjustRightInd w:val="0"/>
      <w:textAlignment w:val="baseline"/>
    </w:pPr>
    <w:rPr>
      <w:rFonts w:ascii="???" w:eastAsia="???"/>
      <w:color w:val="000000"/>
    </w:rPr>
  </w:style>
  <w:style w:type="paragraph" w:styleId="a9">
    <w:name w:val="Balloon Text"/>
    <w:basedOn w:val="a"/>
    <w:semiHidden/>
    <w:rsid w:val="00594A1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color w:val="000000"/>
      <w:sz w:val="18"/>
      <w:szCs w:val="18"/>
    </w:rPr>
  </w:style>
  <w:style w:type="character" w:styleId="aa">
    <w:name w:val="Hyperlink"/>
    <w:semiHidden/>
    <w:rsid w:val="00594A12"/>
    <w:rPr>
      <w:color w:val="0000FF"/>
      <w:u w:val="single"/>
    </w:rPr>
  </w:style>
  <w:style w:type="paragraph" w:styleId="ab">
    <w:name w:val="footnote text"/>
    <w:basedOn w:val="a"/>
    <w:semiHidden/>
    <w:rsid w:val="00594A12"/>
    <w:rPr>
      <w:sz w:val="20"/>
    </w:rPr>
  </w:style>
  <w:style w:type="character" w:styleId="ac">
    <w:name w:val="footnote reference"/>
    <w:semiHidden/>
    <w:rsid w:val="00594A12"/>
    <w:rPr>
      <w:vertAlign w:val="superscript"/>
    </w:rPr>
  </w:style>
  <w:style w:type="paragraph" w:styleId="Web">
    <w:name w:val="Normal (Web)"/>
    <w:basedOn w:val="a"/>
    <w:uiPriority w:val="99"/>
    <w:semiHidden/>
    <w:rsid w:val="00594A12"/>
    <w:pPr>
      <w:spacing w:before="100" w:beforeAutospacing="1" w:after="100" w:afterAutospacing="1"/>
    </w:pPr>
  </w:style>
  <w:style w:type="paragraph" w:styleId="10">
    <w:name w:val="toc 1"/>
    <w:basedOn w:val="a"/>
    <w:next w:val="a"/>
    <w:autoRedefine/>
    <w:semiHidden/>
    <w:rsid w:val="00594A12"/>
    <w:pPr>
      <w:spacing w:before="180"/>
    </w:pPr>
    <w:rPr>
      <w:b/>
    </w:rPr>
  </w:style>
  <w:style w:type="paragraph" w:styleId="20">
    <w:name w:val="toc 2"/>
    <w:basedOn w:val="a"/>
    <w:next w:val="a"/>
    <w:autoRedefine/>
    <w:semiHidden/>
    <w:rsid w:val="00594A12"/>
    <w:pPr>
      <w:spacing w:before="60"/>
      <w:ind w:left="475"/>
    </w:pPr>
  </w:style>
  <w:style w:type="paragraph" w:styleId="30">
    <w:name w:val="toc 3"/>
    <w:basedOn w:val="a"/>
    <w:next w:val="a"/>
    <w:autoRedefine/>
    <w:semiHidden/>
    <w:rsid w:val="00594A12"/>
    <w:pPr>
      <w:ind w:left="960"/>
    </w:pPr>
  </w:style>
  <w:style w:type="paragraph" w:styleId="40">
    <w:name w:val="toc 4"/>
    <w:basedOn w:val="a"/>
    <w:next w:val="a"/>
    <w:autoRedefine/>
    <w:semiHidden/>
    <w:rsid w:val="00594A12"/>
    <w:pPr>
      <w:ind w:left="1440"/>
    </w:pPr>
  </w:style>
  <w:style w:type="paragraph" w:styleId="50">
    <w:name w:val="toc 5"/>
    <w:basedOn w:val="a"/>
    <w:next w:val="a"/>
    <w:autoRedefine/>
    <w:semiHidden/>
    <w:rsid w:val="00594A12"/>
    <w:pPr>
      <w:ind w:left="1920"/>
    </w:pPr>
  </w:style>
  <w:style w:type="paragraph" w:styleId="60">
    <w:name w:val="toc 6"/>
    <w:basedOn w:val="a"/>
    <w:next w:val="a"/>
    <w:autoRedefine/>
    <w:semiHidden/>
    <w:rsid w:val="00594A12"/>
    <w:pPr>
      <w:ind w:left="2400"/>
    </w:pPr>
  </w:style>
  <w:style w:type="paragraph" w:styleId="70">
    <w:name w:val="toc 7"/>
    <w:basedOn w:val="a"/>
    <w:next w:val="a"/>
    <w:autoRedefine/>
    <w:semiHidden/>
    <w:rsid w:val="00594A12"/>
    <w:pPr>
      <w:ind w:left="2880"/>
    </w:pPr>
  </w:style>
  <w:style w:type="paragraph" w:styleId="80">
    <w:name w:val="toc 8"/>
    <w:basedOn w:val="a"/>
    <w:next w:val="a"/>
    <w:autoRedefine/>
    <w:semiHidden/>
    <w:rsid w:val="00594A12"/>
    <w:pPr>
      <w:ind w:left="3360"/>
    </w:pPr>
  </w:style>
  <w:style w:type="paragraph" w:styleId="9">
    <w:name w:val="toc 9"/>
    <w:basedOn w:val="a"/>
    <w:next w:val="a"/>
    <w:autoRedefine/>
    <w:semiHidden/>
    <w:rsid w:val="00594A12"/>
    <w:pPr>
      <w:ind w:left="3840"/>
    </w:pPr>
  </w:style>
  <w:style w:type="paragraph" w:styleId="ad">
    <w:name w:val="Body Text"/>
    <w:basedOn w:val="a"/>
    <w:semiHidden/>
    <w:rsid w:val="00594A12"/>
    <w:pPr>
      <w:spacing w:line="360" w:lineRule="auto"/>
    </w:pPr>
  </w:style>
  <w:style w:type="character" w:styleId="ae">
    <w:name w:val="FollowedHyperlink"/>
    <w:semiHidden/>
    <w:rsid w:val="00594A12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8B732C"/>
    <w:pPr>
      <w:ind w:leftChars="200" w:left="480"/>
    </w:pPr>
  </w:style>
  <w:style w:type="paragraph" w:customStyle="1" w:styleId="Default">
    <w:name w:val="Default"/>
    <w:rsid w:val="00E016C1"/>
    <w:pPr>
      <w:widowControl w:val="0"/>
      <w:suppressAutoHyphens/>
      <w:autoSpaceDE w:val="0"/>
    </w:pPr>
    <w:rPr>
      <w:rFonts w:ascii="DFKai-SB" w:eastAsia="DFKai-SB" w:hAnsi="DFKai-SB" w:cs="DFKai-SB"/>
      <w:color w:val="000000"/>
      <w:sz w:val="24"/>
      <w:szCs w:val="24"/>
      <w:lang w:eastAsia="ar-SA"/>
    </w:rPr>
  </w:style>
  <w:style w:type="character" w:customStyle="1" w:styleId="a6">
    <w:name w:val="頁首 字元"/>
    <w:link w:val="a5"/>
    <w:uiPriority w:val="99"/>
    <w:rsid w:val="0021684C"/>
    <w:rPr>
      <w:lang w:val="en-GB" w:eastAsia="en-US"/>
    </w:rPr>
  </w:style>
  <w:style w:type="character" w:customStyle="1" w:styleId="apple-converted-space">
    <w:name w:val="apple-converted-space"/>
    <w:rsid w:val="006C5D11"/>
  </w:style>
  <w:style w:type="table" w:styleId="af0">
    <w:name w:val="Table Grid"/>
    <w:basedOn w:val="a1"/>
    <w:uiPriority w:val="59"/>
    <w:rsid w:val="00C2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uiPriority w:val="22"/>
    <w:qFormat/>
    <w:rsid w:val="00F102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8275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3654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6271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4103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4516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9419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3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3808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5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tsf@hksia.h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hnny\Documents\Work\Template\HKSiA%20Letter%20Hea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42BBF-C2D6-4F05-9816-88C421000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HKSiA Letter Head</Template>
  <TotalTime>566</TotalTime>
  <Pages>7</Pages>
  <Words>1862</Words>
  <Characters>5060</Characters>
  <Application>Microsoft Office Word</Application>
  <DocSecurity>0</DocSecurity>
  <Lines>42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HMSiCA</Company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 Ip</dc:creator>
  <cp:lastModifiedBy>admin</cp:lastModifiedBy>
  <cp:revision>76</cp:revision>
  <cp:lastPrinted>2015-08-18T05:56:00Z</cp:lastPrinted>
  <dcterms:created xsi:type="dcterms:W3CDTF">2018-09-27T03:40:00Z</dcterms:created>
  <dcterms:modified xsi:type="dcterms:W3CDTF">2019-07-22T02:48:00Z</dcterms:modified>
</cp:coreProperties>
</file>